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51035" w14:textId="4D1E37C2" w:rsidR="001232D2" w:rsidRPr="00B90C90" w:rsidRDefault="00533B04" w:rsidP="00F8218F">
      <w:pPr>
        <w:shd w:val="clear" w:color="auto" w:fill="0070C0"/>
        <w:spacing w:before="4600"/>
        <w:ind w:left="-567" w:right="-567" w:firstLine="1287"/>
        <w:jc w:val="right"/>
        <w:outlineLvl w:val="0"/>
        <w:rPr>
          <w:color w:val="FFFFFF"/>
          <w:sz w:val="44"/>
          <w:szCs w:val="44"/>
        </w:rPr>
      </w:pPr>
      <w:r>
        <w:rPr>
          <w:noProof/>
          <w:color w:val="FFFFFF"/>
          <w:sz w:val="44"/>
          <w:szCs w:val="44"/>
          <w:lang w:val="en-GB" w:eastAsia="en-GB"/>
        </w:rPr>
        <w:pict w14:anchorId="213C9E0E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37.4pt;margin-top:150pt;width:153.15pt;height:51.75pt;z-index:1;mso-wrap-style:none" filled="f">
            <v:textbox style="mso-next-textbox:#_x0000_s1055;mso-fit-shape-to-text:t">
              <w:txbxContent>
                <w:p w14:paraId="74F6457A" w14:textId="77777777" w:rsidR="00EB01FC" w:rsidRDefault="00533B04">
                  <w:pPr>
                    <w:ind w:left="0"/>
                  </w:pPr>
                  <w:r>
                    <w:pict w14:anchorId="0230D5F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8pt;height:34.8pt">
                        <v:imagedata r:id="rId8" o:title="datagaps-logo-normal"/>
                      </v:shape>
                    </w:pict>
                  </w:r>
                </w:p>
              </w:txbxContent>
            </v:textbox>
          </v:shape>
        </w:pict>
      </w:r>
      <w:r w:rsidR="00F8218F">
        <w:rPr>
          <w:noProof/>
          <w:color w:val="FFFFFF"/>
          <w:sz w:val="44"/>
          <w:szCs w:val="44"/>
          <w:lang w:val="en-GB" w:eastAsia="en-GB"/>
        </w:rPr>
        <w:t xml:space="preserve">              </w:t>
      </w:r>
      <w:r w:rsidR="001918BB">
        <w:rPr>
          <w:noProof/>
          <w:color w:val="FFFFFF"/>
          <w:sz w:val="44"/>
          <w:szCs w:val="44"/>
          <w:lang w:val="en-GB" w:eastAsia="en-GB"/>
        </w:rPr>
        <w:t>DataOps Suite</w:t>
      </w:r>
      <w:r w:rsidR="0053128A">
        <w:rPr>
          <w:noProof/>
          <w:color w:val="FFFFFF"/>
          <w:sz w:val="44"/>
          <w:szCs w:val="44"/>
          <w:lang w:val="en-GB" w:eastAsia="en-GB"/>
        </w:rPr>
        <w:t xml:space="preserve">                        </w:t>
      </w:r>
      <w:r w:rsidR="002F7321">
        <w:rPr>
          <w:noProof/>
          <w:color w:val="FFFFFF"/>
          <w:sz w:val="44"/>
          <w:szCs w:val="44"/>
          <w:lang w:val="en-GB" w:eastAsia="en-GB"/>
        </w:rPr>
        <w:t>Hardware Requ</w:t>
      </w:r>
      <w:r w:rsidR="00CF752E">
        <w:rPr>
          <w:noProof/>
          <w:color w:val="FFFFFF"/>
          <w:sz w:val="44"/>
          <w:szCs w:val="44"/>
          <w:lang w:val="en-GB" w:eastAsia="en-GB"/>
        </w:rPr>
        <w:t>i</w:t>
      </w:r>
      <w:r w:rsidR="002F7321">
        <w:rPr>
          <w:noProof/>
          <w:color w:val="FFFFFF"/>
          <w:sz w:val="44"/>
          <w:szCs w:val="44"/>
          <w:lang w:val="en-GB" w:eastAsia="en-GB"/>
        </w:rPr>
        <w:t>rements</w:t>
      </w:r>
      <w:r w:rsidR="008A16DE">
        <w:rPr>
          <w:noProof/>
          <w:color w:val="FFFFFF"/>
          <w:sz w:val="44"/>
          <w:szCs w:val="44"/>
          <w:lang w:val="en-GB" w:eastAsia="en-GB"/>
        </w:rPr>
        <w:t xml:space="preserve"> &amp; </w:t>
      </w:r>
      <w:r w:rsidR="000F5152">
        <w:rPr>
          <w:noProof/>
          <w:color w:val="FFFFFF"/>
          <w:sz w:val="44"/>
          <w:szCs w:val="44"/>
          <w:lang w:val="en-GB" w:eastAsia="en-GB"/>
        </w:rPr>
        <w:t>Architecture</w:t>
      </w:r>
    </w:p>
    <w:p w14:paraId="053BB41F" w14:textId="77777777" w:rsidR="001232D2" w:rsidRPr="00813BE7" w:rsidRDefault="001232D2" w:rsidP="00E94821">
      <w:pPr>
        <w:ind w:left="-567" w:right="-567"/>
        <w:jc w:val="center"/>
        <w:outlineLvl w:val="0"/>
        <w:rPr>
          <w:sz w:val="32"/>
          <w:szCs w:val="36"/>
        </w:rPr>
      </w:pPr>
    </w:p>
    <w:p w14:paraId="5E79CE32" w14:textId="77777777" w:rsidR="00E06CCE" w:rsidRPr="005F6EED" w:rsidRDefault="00E06CCE" w:rsidP="00304AAD">
      <w:pPr>
        <w:spacing w:before="360"/>
        <w:ind w:left="-567" w:right="-567"/>
        <w:jc w:val="right"/>
        <w:outlineLvl w:val="0"/>
        <w:rPr>
          <w:i/>
          <w:iCs/>
        </w:rPr>
      </w:pPr>
      <w:r w:rsidRPr="005F6EED">
        <w:rPr>
          <w:i/>
          <w:iCs/>
        </w:rPr>
        <w:t>Prepared by</w:t>
      </w:r>
    </w:p>
    <w:p w14:paraId="01E83234" w14:textId="77777777" w:rsidR="00E06CCE" w:rsidRDefault="00327421" w:rsidP="00D5701F">
      <w:pPr>
        <w:ind w:left="-567" w:right="-567"/>
        <w:jc w:val="right"/>
        <w:outlineLvl w:val="0"/>
        <w:rPr>
          <w:b/>
          <w:bCs/>
        </w:rPr>
      </w:pPr>
      <w:r>
        <w:rPr>
          <w:b/>
          <w:bCs/>
        </w:rPr>
        <w:t>datagaps</w:t>
      </w:r>
      <w:r w:rsidRPr="005F6EED">
        <w:rPr>
          <w:b/>
          <w:bCs/>
        </w:rPr>
        <w:t xml:space="preserve"> </w:t>
      </w:r>
    </w:p>
    <w:p w14:paraId="43DAA6CB" w14:textId="77777777" w:rsidR="00327421" w:rsidRDefault="00533B04" w:rsidP="00D5701F">
      <w:pPr>
        <w:ind w:left="-567" w:right="-567"/>
        <w:jc w:val="right"/>
        <w:outlineLvl w:val="0"/>
        <w:rPr>
          <w:b/>
          <w:bCs/>
        </w:rPr>
      </w:pPr>
      <w:hyperlink r:id="rId9" w:history="1">
        <w:r w:rsidR="00327421" w:rsidRPr="00634E27">
          <w:rPr>
            <w:rStyle w:val="Hyperlink"/>
            <w:b/>
            <w:bCs/>
          </w:rPr>
          <w:t>http://www.datagaps.com</w:t>
        </w:r>
      </w:hyperlink>
    </w:p>
    <w:p w14:paraId="363D928A" w14:textId="32E2A6BD" w:rsidR="00327421" w:rsidRDefault="00533B04" w:rsidP="00D5701F">
      <w:pPr>
        <w:ind w:left="-567" w:right="-567"/>
        <w:jc w:val="right"/>
        <w:outlineLvl w:val="0"/>
        <w:rPr>
          <w:b/>
          <w:bCs/>
        </w:rPr>
      </w:pPr>
      <w:hyperlink r:id="rId10" w:history="1">
        <w:r w:rsidR="00F8218F" w:rsidRPr="00123B81">
          <w:rPr>
            <w:rStyle w:val="Hyperlink"/>
            <w:b/>
            <w:bCs/>
          </w:rPr>
          <w:t>http://help.datagaps.com</w:t>
        </w:r>
      </w:hyperlink>
    </w:p>
    <w:p w14:paraId="732B8BFA" w14:textId="4E5800A5" w:rsidR="00327421" w:rsidRDefault="00533B04" w:rsidP="00D5701F">
      <w:pPr>
        <w:ind w:left="-567" w:right="-567"/>
        <w:jc w:val="right"/>
        <w:outlineLvl w:val="0"/>
        <w:rPr>
          <w:b/>
          <w:bCs/>
        </w:rPr>
      </w:pPr>
      <w:hyperlink r:id="rId11" w:history="1">
        <w:r w:rsidR="00327421" w:rsidRPr="00F8218F">
          <w:rPr>
            <w:rStyle w:val="Hyperlink"/>
            <w:b/>
            <w:bCs/>
          </w:rPr>
          <w:t>http://</w:t>
        </w:r>
        <w:r w:rsidR="00F8218F" w:rsidRPr="00F8218F">
          <w:rPr>
            <w:rStyle w:val="Hyperlink"/>
            <w:b/>
            <w:bCs/>
          </w:rPr>
          <w:t>datagaps.freshdesk.com</w:t>
        </w:r>
      </w:hyperlink>
      <w:r w:rsidR="00F8218F">
        <w:rPr>
          <w:b/>
          <w:bCs/>
        </w:rPr>
        <w:t xml:space="preserve"> </w:t>
      </w:r>
    </w:p>
    <w:p w14:paraId="68A5D979" w14:textId="77777777" w:rsidR="00C74281" w:rsidRPr="002325B2" w:rsidRDefault="00304AAD" w:rsidP="00304AAD">
      <w:pPr>
        <w:spacing w:before="360"/>
        <w:ind w:left="-567" w:right="-567"/>
        <w:jc w:val="right"/>
        <w:rPr>
          <w:i/>
          <w:lang w:val="nl-NL"/>
        </w:rPr>
      </w:pPr>
      <w:r w:rsidRPr="002325B2">
        <w:rPr>
          <w:i/>
          <w:lang w:val="nl-NL"/>
        </w:rPr>
        <w:t>C</w:t>
      </w:r>
      <w:r w:rsidR="00C74281" w:rsidRPr="002325B2">
        <w:rPr>
          <w:i/>
          <w:lang w:val="nl-NL"/>
        </w:rPr>
        <w:t>ontact</w:t>
      </w:r>
    </w:p>
    <w:p w14:paraId="3D94E746" w14:textId="77777777" w:rsidR="00C74281" w:rsidRPr="002325B2" w:rsidRDefault="00327421" w:rsidP="00504A10">
      <w:pPr>
        <w:ind w:left="-567" w:right="-567"/>
        <w:jc w:val="right"/>
        <w:rPr>
          <w:b/>
          <w:lang w:val="nl-NL"/>
        </w:rPr>
      </w:pPr>
      <w:r>
        <w:rPr>
          <w:b/>
          <w:lang w:val="nl-NL"/>
        </w:rPr>
        <w:t>contact@datagaps</w:t>
      </w:r>
      <w:r w:rsidR="00C74281" w:rsidRPr="002325B2">
        <w:rPr>
          <w:b/>
          <w:lang w:val="nl-NL"/>
        </w:rPr>
        <w:t>.com</w:t>
      </w:r>
    </w:p>
    <w:p w14:paraId="14794CFD" w14:textId="77777777" w:rsidR="002163AD" w:rsidRPr="002F7321" w:rsidRDefault="002163AD" w:rsidP="002F7321">
      <w:pPr>
        <w:spacing w:before="360"/>
        <w:ind w:left="-567" w:right="-567"/>
        <w:jc w:val="center"/>
        <w:rPr>
          <w:i/>
          <w:iCs/>
          <w:lang w:val="nl-NL"/>
        </w:rPr>
      </w:pPr>
    </w:p>
    <w:p w14:paraId="0C8B3040" w14:textId="77777777" w:rsidR="00D53D5F" w:rsidRPr="002325B2" w:rsidRDefault="00C93F70" w:rsidP="00504A10">
      <w:pPr>
        <w:rPr>
          <w:lang w:val="nl-NL"/>
        </w:rPr>
      </w:pPr>
      <w:r w:rsidRPr="002325B2">
        <w:rPr>
          <w:lang w:val="nl-NL"/>
        </w:rPr>
        <w:br w:type="page"/>
      </w:r>
    </w:p>
    <w:p w14:paraId="52C6AC6A" w14:textId="77777777" w:rsidR="00C154B0" w:rsidRPr="00581046" w:rsidRDefault="00C154B0" w:rsidP="00D5701F">
      <w:pPr>
        <w:spacing w:after="120"/>
        <w:ind w:left="0"/>
        <w:outlineLvl w:val="0"/>
        <w:rPr>
          <w:b/>
          <w:color w:val="333333"/>
          <w:sz w:val="28"/>
        </w:rPr>
      </w:pPr>
      <w:r w:rsidRPr="00581046">
        <w:rPr>
          <w:b/>
          <w:color w:val="333333"/>
          <w:sz w:val="28"/>
        </w:rPr>
        <w:t>Tab</w:t>
      </w:r>
      <w:r w:rsidR="00787A2F" w:rsidRPr="00581046">
        <w:rPr>
          <w:b/>
          <w:color w:val="333333"/>
          <w:sz w:val="28"/>
        </w:rPr>
        <w:t>le of C</w:t>
      </w:r>
      <w:r w:rsidRPr="00581046">
        <w:rPr>
          <w:b/>
          <w:color w:val="333333"/>
          <w:sz w:val="28"/>
        </w:rPr>
        <w:t>ontents</w:t>
      </w:r>
    </w:p>
    <w:p w14:paraId="02884689" w14:textId="2A801D56" w:rsidR="000F5152" w:rsidRPr="008E4C7C" w:rsidRDefault="00504A10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\t "Heading 9,9,Heading Part,9" </w:instrText>
      </w:r>
      <w:r>
        <w:fldChar w:fldCharType="separate"/>
      </w:r>
      <w:hyperlink w:anchor="_Toc41676114" w:history="1">
        <w:r w:rsidR="000F5152" w:rsidRPr="00D327A0">
          <w:rPr>
            <w:rStyle w:val="Hyperlink"/>
            <w:noProof/>
          </w:rPr>
          <w:t>Purpose of the DOCUMENT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_Toc41676114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1</w:t>
        </w:r>
        <w:r w:rsidR="000F5152">
          <w:rPr>
            <w:noProof/>
            <w:webHidden/>
          </w:rPr>
          <w:fldChar w:fldCharType="end"/>
        </w:r>
      </w:hyperlink>
    </w:p>
    <w:p w14:paraId="4106B216" w14:textId="791220BB" w:rsidR="000F5152" w:rsidRPr="008E4C7C" w:rsidRDefault="00533B04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41676115" w:history="1">
        <w:r w:rsidR="000F5152" w:rsidRPr="00D327A0">
          <w:rPr>
            <w:rStyle w:val="Hyperlink"/>
            <w:noProof/>
          </w:rPr>
          <w:t>ETL Validator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_Toc41676115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38EAD84D" w14:textId="738C4299" w:rsidR="000F5152" w:rsidRPr="008E4C7C" w:rsidRDefault="00533B04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6" w:history="1">
        <w:r w:rsidR="000F5152" w:rsidRPr="00D327A0">
          <w:rPr>
            <w:rStyle w:val="Hyperlink"/>
            <w:noProof/>
            <w:kern w:val="32"/>
          </w:rPr>
          <w:t>ETL Validator Architecture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_Toc41676116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2478D871" w14:textId="10238C62" w:rsidR="000F5152" w:rsidRPr="008E4C7C" w:rsidRDefault="00533B04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7" w:history="1">
        <w:r w:rsidR="000F5152" w:rsidRPr="00D327A0">
          <w:rPr>
            <w:rStyle w:val="Hyperlink"/>
            <w:noProof/>
            <w:kern w:val="32"/>
          </w:rPr>
          <w:t>ETL Validator Client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_Toc41676117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4B14320E" w14:textId="2FF1B921" w:rsidR="000F5152" w:rsidRPr="008E4C7C" w:rsidRDefault="00533B04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8" w:history="1">
        <w:r w:rsidR="000F5152" w:rsidRPr="00D327A0">
          <w:rPr>
            <w:rStyle w:val="Hyperlink"/>
            <w:noProof/>
            <w:kern w:val="32"/>
          </w:rPr>
          <w:t>ETL Validator Server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_Toc41676118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60D1161B" w14:textId="2CCA21E7" w:rsidR="000F5152" w:rsidRPr="008E4C7C" w:rsidRDefault="00533B04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9" w:history="1">
        <w:r w:rsidR="000F5152" w:rsidRPr="00D327A0">
          <w:rPr>
            <w:rStyle w:val="Hyperlink"/>
            <w:noProof/>
            <w:kern w:val="32"/>
          </w:rPr>
          <w:t>Repository and Work Schema (Database Users)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_Toc41676119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3</w:t>
        </w:r>
        <w:r w:rsidR="000F5152">
          <w:rPr>
            <w:noProof/>
            <w:webHidden/>
          </w:rPr>
          <w:fldChar w:fldCharType="end"/>
        </w:r>
      </w:hyperlink>
    </w:p>
    <w:p w14:paraId="1F14AC56" w14:textId="5049ED8A" w:rsidR="00852EE0" w:rsidRDefault="00504A10" w:rsidP="00D5701F">
      <w:pPr>
        <w:outlineLvl w:val="0"/>
      </w:pPr>
      <w:r>
        <w:fldChar w:fldCharType="end"/>
      </w:r>
    </w:p>
    <w:p w14:paraId="77242140" w14:textId="77777777" w:rsidR="00C154B0" w:rsidRDefault="00C154B0" w:rsidP="00504A10">
      <w:pPr>
        <w:sectPr w:rsidR="00C154B0" w:rsidSect="00D86EF2">
          <w:footerReference w:type="default" r:id="rId12"/>
          <w:pgSz w:w="11907" w:h="16840" w:code="9"/>
          <w:pgMar w:top="1440" w:right="1440" w:bottom="1440" w:left="1440" w:header="709" w:footer="567" w:gutter="0"/>
          <w:pgNumType w:start="0"/>
          <w:cols w:space="708"/>
          <w:titlePg/>
          <w:docGrid w:linePitch="360"/>
        </w:sectPr>
      </w:pPr>
    </w:p>
    <w:p w14:paraId="401C956D" w14:textId="77777777" w:rsidR="00365F79" w:rsidRDefault="007A045C" w:rsidP="00365F79">
      <w:pPr>
        <w:pStyle w:val="Heading1"/>
      </w:pPr>
      <w:bookmarkStart w:id="0" w:name="bmBodyStart"/>
      <w:bookmarkStart w:id="1" w:name="_Toc41676114"/>
      <w:bookmarkEnd w:id="0"/>
      <w:r>
        <w:lastRenderedPageBreak/>
        <w:t xml:space="preserve">Purpose of the </w:t>
      </w:r>
      <w:r w:rsidR="00414F3C">
        <w:t>DOCUMENT</w:t>
      </w:r>
      <w:bookmarkEnd w:id="1"/>
    </w:p>
    <w:p w14:paraId="239D5622" w14:textId="52F5789A" w:rsidR="007A045C" w:rsidRPr="00310E60" w:rsidRDefault="00414F3C" w:rsidP="00414F3C">
      <w:pPr>
        <w:ind w:left="947"/>
        <w:rPr>
          <w:rFonts w:ascii="Garamond" w:hAnsi="Garamond"/>
          <w:color w:val="000000"/>
          <w:sz w:val="24"/>
        </w:rPr>
      </w:pPr>
      <w:r>
        <w:rPr>
          <w:rFonts w:ascii="Garamond" w:hAnsi="Garamond"/>
          <w:color w:val="000000"/>
          <w:sz w:val="24"/>
        </w:rPr>
        <w:t>This document explains th</w:t>
      </w:r>
      <w:r w:rsidR="009A1A47">
        <w:rPr>
          <w:rFonts w:ascii="Garamond" w:hAnsi="Garamond"/>
          <w:color w:val="000000"/>
          <w:sz w:val="24"/>
        </w:rPr>
        <w:t>e</w:t>
      </w:r>
      <w:r w:rsidR="00F8218F">
        <w:rPr>
          <w:rFonts w:ascii="Garamond" w:hAnsi="Garamond"/>
          <w:color w:val="000000"/>
          <w:sz w:val="24"/>
        </w:rPr>
        <w:t xml:space="preserve"> architecture, </w:t>
      </w:r>
      <w:r w:rsidR="009A1A47">
        <w:rPr>
          <w:rFonts w:ascii="Garamond" w:hAnsi="Garamond"/>
          <w:color w:val="000000"/>
          <w:sz w:val="24"/>
        </w:rPr>
        <w:t>hardware requirements</w:t>
      </w:r>
      <w:r w:rsidR="0024733D">
        <w:rPr>
          <w:rFonts w:ascii="Garamond" w:hAnsi="Garamond"/>
          <w:color w:val="000000"/>
          <w:sz w:val="24"/>
        </w:rPr>
        <w:t xml:space="preserve"> and pre-requisites</w:t>
      </w:r>
      <w:r w:rsidR="009A1A47">
        <w:rPr>
          <w:rFonts w:ascii="Garamond" w:hAnsi="Garamond"/>
          <w:color w:val="000000"/>
          <w:sz w:val="24"/>
        </w:rPr>
        <w:t xml:space="preserve"> for </w:t>
      </w:r>
      <w:r w:rsidR="00F8218F">
        <w:rPr>
          <w:rFonts w:ascii="Garamond" w:hAnsi="Garamond"/>
          <w:color w:val="000000"/>
          <w:sz w:val="24"/>
        </w:rPr>
        <w:t xml:space="preserve">deploying </w:t>
      </w:r>
      <w:r w:rsidR="001918BB">
        <w:rPr>
          <w:rFonts w:ascii="Garamond" w:hAnsi="Garamond"/>
          <w:color w:val="000000"/>
          <w:sz w:val="24"/>
        </w:rPr>
        <w:t>DataOps Suite</w:t>
      </w:r>
      <w:r w:rsidR="009A1A47">
        <w:rPr>
          <w:rFonts w:ascii="Garamond" w:hAnsi="Garamond"/>
          <w:color w:val="000000"/>
          <w:sz w:val="24"/>
        </w:rPr>
        <w:t>.</w:t>
      </w:r>
    </w:p>
    <w:p w14:paraId="65FE2087" w14:textId="77777777" w:rsidR="00365F79" w:rsidRDefault="00365F79" w:rsidP="00F12B57"/>
    <w:p w14:paraId="6132D480" w14:textId="77777777" w:rsidR="00D26E51" w:rsidRDefault="00D26E51" w:rsidP="00365F79"/>
    <w:p w14:paraId="760F1D32" w14:textId="77777777" w:rsidR="00D26E51" w:rsidRDefault="00D26E51" w:rsidP="00365F79"/>
    <w:p w14:paraId="6D7708D7" w14:textId="79D80411" w:rsidR="00F8218F" w:rsidRDefault="00F8218F" w:rsidP="00F8218F">
      <w:pPr>
        <w:pStyle w:val="Heading1"/>
      </w:pPr>
      <w:bookmarkStart w:id="2" w:name="_Toc41676115"/>
      <w:r>
        <w:lastRenderedPageBreak/>
        <w:t>ETL Validator</w:t>
      </w:r>
      <w:bookmarkEnd w:id="2"/>
    </w:p>
    <w:p w14:paraId="6F210625" w14:textId="36B062B1" w:rsidR="000F5152" w:rsidRPr="000F5152" w:rsidRDefault="001918BB" w:rsidP="000F5152">
      <w:pPr>
        <w:pStyle w:val="Heading2"/>
      </w:pPr>
      <w:bookmarkStart w:id="3" w:name="_Toc41676116"/>
      <w:r>
        <w:rPr>
          <w:kern w:val="32"/>
        </w:rPr>
        <w:t>DataOps Suite</w:t>
      </w:r>
      <w:r w:rsidR="000F5152">
        <w:rPr>
          <w:kern w:val="32"/>
        </w:rPr>
        <w:t xml:space="preserve"> Architecture</w:t>
      </w:r>
      <w:bookmarkEnd w:id="3"/>
    </w:p>
    <w:p w14:paraId="6B33C232" w14:textId="40E16BD3" w:rsidR="00F8218F" w:rsidRDefault="00F67129" w:rsidP="000F5152">
      <w:pPr>
        <w:rPr>
          <w:kern w:val="32"/>
        </w:rPr>
      </w:pPr>
      <w:r>
        <w:rPr>
          <w:noProof/>
        </w:rPr>
        <w:pict w14:anchorId="3BA84164">
          <v:shape id="Picture 1" o:spid="_x0000_i1027" type="#_x0000_t75" style="width:400.2pt;height:141pt;visibility:visible;mso-wrap-style:square">
            <v:imagedata r:id="rId13" o:title=""/>
          </v:shape>
        </w:pict>
      </w:r>
    </w:p>
    <w:p w14:paraId="0A9B1BAA" w14:textId="3B544B9F" w:rsidR="00F8218F" w:rsidRPr="00D425BC" w:rsidRDefault="001918BB" w:rsidP="00F8218F">
      <w:pPr>
        <w:pStyle w:val="Heading2"/>
      </w:pPr>
      <w:r>
        <w:rPr>
          <w:kern w:val="32"/>
        </w:rPr>
        <w:t>DataOps Server</w:t>
      </w:r>
    </w:p>
    <w:p w14:paraId="7B811076" w14:textId="22F95BE5" w:rsidR="00F8218F" w:rsidRDefault="001918BB" w:rsidP="00F8218F">
      <w:pPr>
        <w:pStyle w:val="ListParagraph"/>
        <w:rPr>
          <w:rFonts w:ascii="DroidSansRegular" w:hAnsi="DroidSansRegular"/>
          <w:color w:val="6E6E6E"/>
          <w:sz w:val="21"/>
          <w:szCs w:val="21"/>
          <w:shd w:val="clear" w:color="auto" w:fill="FCFCFC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DataOps Server</w:t>
      </w:r>
      <w:r w:rsidR="00F8218F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is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a </w:t>
      </w:r>
      <w:r w:rsidR="005749A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java-based service deployed in Apache Tomcat</w:t>
      </w:r>
      <w:r w:rsidR="00F8218F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.</w:t>
      </w:r>
      <w:r w:rsidR="005749A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 w:rsidR="00161F4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Both Repository and java services can be deployed in the same server machine. </w:t>
      </w:r>
    </w:p>
    <w:p w14:paraId="559BDFDD" w14:textId="000C8E65" w:rsidR="000F5152" w:rsidRDefault="000F5152" w:rsidP="00F8218F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Operating System</w:t>
      </w:r>
    </w:p>
    <w:p w14:paraId="7E8DA570" w14:textId="3BCBBE0D" w:rsidR="009E438C" w:rsidRPr="00623E68" w:rsidRDefault="005749A4" w:rsidP="009E438C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Linux, </w:t>
      </w:r>
      <w:r w:rsid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Windows 2012 or later</w:t>
      </w:r>
    </w:p>
    <w:p w14:paraId="1B10BADE" w14:textId="77777777" w:rsidR="009E438C" w:rsidRDefault="009E438C" w:rsidP="009E438C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Software</w:t>
      </w:r>
    </w:p>
    <w:p w14:paraId="6BDD8FD1" w14:textId="48790A1B" w:rsidR="009E438C" w:rsidRDefault="009E438C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Open JDK </w:t>
      </w:r>
      <w:r w:rsidR="00F67129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11</w:t>
      </w: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p w14:paraId="2DE33578" w14:textId="77777777" w:rsidR="009E438C" w:rsidRDefault="009E438C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Tomcat 9 or later </w:t>
      </w:r>
    </w:p>
    <w:p w14:paraId="7CBF61F9" w14:textId="770AD40F" w:rsidR="000F5152" w:rsidRPr="009E438C" w:rsidRDefault="009E438C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PostgreSQL 1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2</w:t>
      </w: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.x</w:t>
      </w:r>
      <w:r w:rsidR="00EF5F77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(or equivalent RDS can be used)</w:t>
      </w:r>
    </w:p>
    <w:p w14:paraId="2161788E" w14:textId="67662B66" w:rsidR="00F8218F" w:rsidRDefault="00F8218F" w:rsidP="00F8218F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Hardware</w:t>
      </w:r>
    </w:p>
    <w:p w14:paraId="335A9277" w14:textId="77777777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1D418550" w14:textId="77777777" w:rsidR="00F8218F" w:rsidRPr="005A5091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8 Cores</w:t>
      </w:r>
    </w:p>
    <w:p w14:paraId="336B13CF" w14:textId="6023D779" w:rsidR="00F8218F" w:rsidRPr="00161F4C" w:rsidRDefault="00F8218F" w:rsidP="00161F4C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Memory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(RAM)</w:t>
      </w:r>
    </w:p>
    <w:p w14:paraId="2DE3C3A4" w14:textId="4AC896E3" w:rsidR="00F8218F" w:rsidRPr="005A5091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</w:p>
    <w:p w14:paraId="15D54372" w14:textId="77777777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 drive</w:t>
      </w:r>
    </w:p>
    <w:p w14:paraId="675C3189" w14:textId="0EEA1483" w:rsidR="00161F4C" w:rsidRDefault="00F8218F" w:rsidP="00161F4C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7B609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20</w:t>
      </w:r>
      <w:r w:rsidR="005749A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0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 w:rsidR="00161F4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GB SSD</w:t>
      </w:r>
    </w:p>
    <w:p w14:paraId="36AD4755" w14:textId="56E54097" w:rsidR="00F8218F" w:rsidRPr="005749A4" w:rsidRDefault="00161F4C" w:rsidP="00161F4C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RAID.</w:t>
      </w:r>
    </w:p>
    <w:p w14:paraId="023B4AAC" w14:textId="77777777" w:rsidR="00CA5E6E" w:rsidRDefault="005749A4" w:rsidP="00F8218F">
      <w:pPr>
        <w:pStyle w:val="Heading2"/>
        <w:rPr>
          <w:kern w:val="32"/>
        </w:rPr>
      </w:pPr>
      <w:r>
        <w:rPr>
          <w:kern w:val="32"/>
        </w:rPr>
        <w:t>DataOps Engine</w:t>
      </w:r>
      <w:r w:rsidR="009E438C">
        <w:rPr>
          <w:kern w:val="32"/>
        </w:rPr>
        <w:t xml:space="preserve"> </w:t>
      </w:r>
    </w:p>
    <w:p w14:paraId="30965A27" w14:textId="456A629A" w:rsidR="00F8218F" w:rsidRPr="00CA5E6E" w:rsidRDefault="009E438C" w:rsidP="00CA5E6E">
      <w:pPr>
        <w:pStyle w:val="Heading3"/>
      </w:pPr>
      <w:r>
        <w:t>Standalone</w:t>
      </w:r>
      <w:r w:rsidR="00CA5E6E">
        <w:t xml:space="preserve"> Server</w:t>
      </w:r>
    </w:p>
    <w:p w14:paraId="130D4E95" w14:textId="29A17EE5" w:rsidR="00F8218F" w:rsidRPr="00623E68" w:rsidRDefault="009E438C" w:rsidP="00F8218F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DataOps Engine </w:t>
      </w:r>
      <w:r w:rsidR="00F8218F"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consists of </w:t>
      </w:r>
      <w:r w:rsidR="00CA5E6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Apache Livy and Apache Spark. </w:t>
      </w:r>
    </w:p>
    <w:p w14:paraId="3FF5AAA4" w14:textId="2E6D0E2C" w:rsidR="000F5152" w:rsidRDefault="000F5152" w:rsidP="00F8218F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Operating System</w:t>
      </w:r>
    </w:p>
    <w:p w14:paraId="7FE2CF48" w14:textId="6BB7B2D8" w:rsidR="009E438C" w:rsidRPr="009E438C" w:rsidRDefault="000F5152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Linux or Windows </w:t>
      </w:r>
      <w:r w:rsidR="00161F4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2012 or later</w:t>
      </w:r>
    </w:p>
    <w:p w14:paraId="3B36F378" w14:textId="77777777" w:rsidR="009E438C" w:rsidRDefault="009E438C" w:rsidP="009E438C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Software</w:t>
      </w:r>
    </w:p>
    <w:p w14:paraId="4627153D" w14:textId="044784EE" w:rsidR="009E438C" w:rsidRDefault="009E438C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Open JDK </w:t>
      </w:r>
      <w:r w:rsidR="005A47D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</w:t>
      </w:r>
      <w:r w:rsidR="00F67129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/11</w:t>
      </w:r>
    </w:p>
    <w:p w14:paraId="6466AC69" w14:textId="4D64DEC8" w:rsidR="009E438C" w:rsidRDefault="009E438C" w:rsidP="009E438C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Apache Livy 0.</w:t>
      </w:r>
      <w:r w:rsidR="00F67129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7</w:t>
      </w:r>
    </w:p>
    <w:p w14:paraId="3803ABCE" w14:textId="181FA06D" w:rsidR="009E438C" w:rsidRDefault="009E438C" w:rsidP="00CA5E6E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Apache Spark </w:t>
      </w:r>
      <w:r w:rsidR="00F67129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3.0.1</w:t>
      </w:r>
    </w:p>
    <w:p w14:paraId="7908F5B8" w14:textId="08570D3F" w:rsidR="005A47D4" w:rsidRPr="00CA5E6E" w:rsidRDefault="005A47D4" w:rsidP="00CA5E6E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Apache Hadoop 3.2.1</w:t>
      </w:r>
    </w:p>
    <w:p w14:paraId="5B0F324C" w14:textId="01125997" w:rsidR="00F8218F" w:rsidRDefault="00F8218F" w:rsidP="00F8218F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Hardware</w:t>
      </w:r>
    </w:p>
    <w:p w14:paraId="71097FC3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14775574" w14:textId="280330DA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lastRenderedPageBreak/>
        <w:t xml:space="preserve">Minimum: </w:t>
      </w:r>
      <w:r w:rsidR="009E438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Cores</w:t>
      </w:r>
    </w:p>
    <w:p w14:paraId="4115EF20" w14:textId="43CF6F86" w:rsidR="00F8218F" w:rsidRPr="005A5091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 w:rsidR="009E438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32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Cores</w:t>
      </w:r>
    </w:p>
    <w:p w14:paraId="01836A02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Memory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(RAM)</w:t>
      </w:r>
    </w:p>
    <w:p w14:paraId="298677DD" w14:textId="6190980A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161F4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64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RAM</w:t>
      </w:r>
    </w:p>
    <w:p w14:paraId="26B1286A" w14:textId="7389F5F6" w:rsidR="00F8218F" w:rsidRPr="005A5091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 w:rsidR="00161F4C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128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(ECC)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more </w:t>
      </w:r>
    </w:p>
    <w:p w14:paraId="7568224A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Hard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Disk</w:t>
      </w:r>
    </w:p>
    <w:p w14:paraId="36F866C9" w14:textId="15B3D41E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5A47D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1TB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SSD</w:t>
      </w:r>
    </w:p>
    <w:p w14:paraId="728BEC7B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RAID. Size is dependent on the volume of data being tested. Typically, the size needed is 2.5 times the volume of data being compared.</w:t>
      </w:r>
    </w:p>
    <w:p w14:paraId="7CFC251D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Network</w:t>
      </w:r>
    </w:p>
    <w:p w14:paraId="7028C23E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Minimum: 1 Gb</w:t>
      </w:r>
    </w:p>
    <w:p w14:paraId="66B0B656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10 Gb</w:t>
      </w:r>
    </w:p>
    <w:p w14:paraId="244FFE26" w14:textId="77777777" w:rsidR="00F8218F" w:rsidRDefault="00F8218F" w:rsidP="00F8218F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</w:p>
    <w:p w14:paraId="6F359AE3" w14:textId="77777777" w:rsidR="0024733D" w:rsidRDefault="0024733D" w:rsidP="000F5152">
      <w:pPr>
        <w:ind w:left="0"/>
        <w:rPr>
          <w:rFonts w:ascii="Garamond" w:hAnsi="Garamond" w:cs="Times New Roman"/>
          <w:b/>
          <w:bCs/>
          <w:kern w:val="32"/>
          <w:sz w:val="24"/>
          <w:szCs w:val="32"/>
        </w:rPr>
      </w:pPr>
    </w:p>
    <w:p w14:paraId="2398A28A" w14:textId="74B0EC30" w:rsidR="00CA5E6E" w:rsidRPr="00D425BC" w:rsidRDefault="00CA5E6E" w:rsidP="00CA5E6E">
      <w:pPr>
        <w:pStyle w:val="Heading3"/>
      </w:pPr>
      <w:r>
        <w:t>AWS EMR</w:t>
      </w:r>
    </w:p>
    <w:p w14:paraId="31A0455A" w14:textId="664E758A" w:rsidR="00CA5E6E" w:rsidRPr="00623E68" w:rsidRDefault="00CA5E6E" w:rsidP="00CA5E6E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DataOps can use AWS EMR as the engine for executing dataflows. </w:t>
      </w:r>
    </w:p>
    <w:p w14:paraId="6C915087" w14:textId="4C32C458" w:rsidR="00CA5E6E" w:rsidRDefault="00CA5E6E" w:rsidP="00CA5E6E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AWS EMR</w:t>
      </w:r>
    </w:p>
    <w:p w14:paraId="7E19075E" w14:textId="718CC58A" w:rsidR="00FD74FA" w:rsidRPr="00CA5E6E" w:rsidRDefault="00CA5E6E" w:rsidP="00CA5E6E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Certified with EMR Version</w:t>
      </w:r>
      <w:r w:rsidR="005A47D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6.</w:t>
      </w:r>
      <w:r w:rsidR="00F67129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2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sectPr w:rsidR="00FD74FA" w:rsidRPr="00CA5E6E" w:rsidSect="008F43AA">
      <w:footerReference w:type="default" r:id="rId14"/>
      <w:pgSz w:w="11907" w:h="16840" w:code="9"/>
      <w:pgMar w:top="1440" w:right="2457" w:bottom="990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8A0FA" w14:textId="77777777" w:rsidR="00533B04" w:rsidRDefault="00533B04">
      <w:r>
        <w:separator/>
      </w:r>
    </w:p>
  </w:endnote>
  <w:endnote w:type="continuationSeparator" w:id="0">
    <w:p w14:paraId="4D6D8126" w14:textId="77777777" w:rsidR="00533B04" w:rsidRDefault="005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5CFB289-4EDF-48B7-B414-AD9706D6E1AB}"/>
    <w:embedBold r:id="rId2" w:fontKey="{C2E7CE02-CF3E-479A-A517-42067C7DB564}"/>
  </w:font>
  <w:font w:name="Segoe">
    <w:altName w:val="Segoe UI"/>
    <w:charset w:val="00"/>
    <w:family w:val="swiss"/>
    <w:pitch w:val="variable"/>
    <w:sig w:usb0="00000001" w:usb1="4000205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5B3F7929-D473-4AC4-B64E-9A854D87DA6C}"/>
  </w:font>
  <w:font w:name="Segoe Condensed">
    <w:altName w:val="Franklin Gothic Medium Cond"/>
    <w:charset w:val="00"/>
    <w:family w:val="swiss"/>
    <w:pitch w:val="variable"/>
    <w:sig w:usb0="00000001" w:usb1="4000205B" w:usb2="00000000" w:usb3="00000000" w:csb0="0000009F" w:csb1="00000000"/>
  </w:font>
  <w:font w:name="Segoe Black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Segoe Semibold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9B3D9221-804A-4673-A7F8-989775010BA3}"/>
    <w:embedBold r:id="rId5" w:fontKey="{D0A2AD01-B68B-4A63-8E39-BE244C63B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254ECAF-BC7B-49F4-B84E-5B47736AF6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3D28094-5554-4B6C-AB5F-9DB36D1C3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CCC603-DDDB-4312-B7C9-FE7F42EA429F}"/>
    <w:embedItalic r:id="rId9" w:fontKey="{78757F77-B564-46A4-AEFC-053331ABAE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8A11A8B-1DC0-48C3-A0B8-DFC2FD6CD9E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C40EA5B7-8EFC-432E-9BF0-5DA4B0957A4F}"/>
    <w:embedBoldItalic r:id="rId12" w:fontKey="{BB8446A5-C503-42D5-8F6C-F9EA6539DB64}"/>
  </w:font>
  <w:font w:name="Droid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B8FB59B-5C79-4A0E-8795-6F14D7748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8" w:type="dxa"/>
      <w:tblLayout w:type="fixed"/>
      <w:tblLook w:val="01E0" w:firstRow="1" w:lastRow="1" w:firstColumn="1" w:lastColumn="1" w:noHBand="0" w:noVBand="0"/>
    </w:tblPr>
    <w:tblGrid>
      <w:gridCol w:w="2088"/>
      <w:gridCol w:w="7200"/>
    </w:tblGrid>
    <w:tr w:rsidR="00B45183" w14:paraId="40D49268" w14:textId="77777777">
      <w:tc>
        <w:tcPr>
          <w:tcW w:w="2088" w:type="dxa"/>
        </w:tcPr>
        <w:p w14:paraId="537A4E80" w14:textId="77777777" w:rsidR="00B45183" w:rsidRDefault="00B45183" w:rsidP="00EE5FD0">
          <w:pPr>
            <w:pStyle w:val="Footer"/>
            <w:ind w:left="-180"/>
          </w:pPr>
        </w:p>
      </w:tc>
      <w:tc>
        <w:tcPr>
          <w:tcW w:w="7200" w:type="dxa"/>
        </w:tcPr>
        <w:p w14:paraId="162266F5" w14:textId="77777777" w:rsidR="00B45183" w:rsidRPr="0071207B" w:rsidRDefault="00B45183" w:rsidP="00EE5FD0">
          <w:pPr>
            <w:pStyle w:val="FooterSmall"/>
          </w:pPr>
        </w:p>
      </w:tc>
    </w:tr>
  </w:tbl>
  <w:p w14:paraId="36016B9C" w14:textId="77777777" w:rsidR="00B45183" w:rsidRPr="00D33689" w:rsidRDefault="00B45183" w:rsidP="00392D92">
    <w:pPr>
      <w:pStyle w:val="FooterSmal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91429" w14:textId="77777777" w:rsidR="00B45183" w:rsidRPr="006B44E6" w:rsidRDefault="00B45183" w:rsidP="00392D92">
    <w:pPr>
      <w:pStyle w:val="Footer"/>
      <w:pBdr>
        <w:top w:val="single" w:sz="4" w:space="1" w:color="auto"/>
      </w:pBdr>
      <w:jc w:val="right"/>
    </w:pPr>
    <w:r w:rsidRPr="006B44E6">
      <w:t xml:space="preserve">Page </w:t>
    </w:r>
    <w:r w:rsidRPr="006B44E6">
      <w:fldChar w:fldCharType="begin"/>
    </w:r>
    <w:r w:rsidRPr="006B44E6">
      <w:instrText xml:space="preserve"> PAGE  \* Arabic  \* MERGEFORMAT </w:instrText>
    </w:r>
    <w:r w:rsidRPr="006B44E6">
      <w:fldChar w:fldCharType="separate"/>
    </w:r>
    <w:r w:rsidR="00670D41">
      <w:rPr>
        <w:noProof/>
      </w:rPr>
      <w:t>3</w:t>
    </w:r>
    <w:r w:rsidRPr="006B44E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CE8D9" w14:textId="77777777" w:rsidR="00533B04" w:rsidRDefault="00533B04">
      <w:r>
        <w:separator/>
      </w:r>
    </w:p>
  </w:footnote>
  <w:footnote w:type="continuationSeparator" w:id="0">
    <w:p w14:paraId="30733801" w14:textId="77777777" w:rsidR="00533B04" w:rsidRDefault="00533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0516"/>
    <w:multiLevelType w:val="multilevel"/>
    <w:tmpl w:val="D8BAD350"/>
    <w:lvl w:ilvl="0">
      <w:start w:val="1"/>
      <w:numFmt w:val="decimal"/>
      <w:lvlRestart w:val="0"/>
      <w:pStyle w:val="NumHeading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" w15:restartNumberingAfterBreak="0">
    <w:nsid w:val="03963160"/>
    <w:multiLevelType w:val="hybridMultilevel"/>
    <w:tmpl w:val="F620E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216976"/>
    <w:multiLevelType w:val="hybridMultilevel"/>
    <w:tmpl w:val="4B0EAB36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5380010"/>
    <w:multiLevelType w:val="hybridMultilevel"/>
    <w:tmpl w:val="3F8AE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E38DE"/>
    <w:multiLevelType w:val="hybridMultilevel"/>
    <w:tmpl w:val="DDCC9164"/>
    <w:lvl w:ilvl="0" w:tplc="977CE500">
      <w:start w:val="1"/>
      <w:numFmt w:val="bullet"/>
      <w:pStyle w:val="Table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2AB4687C"/>
    <w:multiLevelType w:val="hybridMultilevel"/>
    <w:tmpl w:val="46F4846E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36F226B9"/>
    <w:multiLevelType w:val="hybridMultilevel"/>
    <w:tmpl w:val="79926E4A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8" w15:restartNumberingAfterBreak="0">
    <w:nsid w:val="38F260E2"/>
    <w:multiLevelType w:val="hybridMultilevel"/>
    <w:tmpl w:val="F07C691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393D26BD"/>
    <w:multiLevelType w:val="hybridMultilevel"/>
    <w:tmpl w:val="A7ECAA08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 w15:restartNumberingAfterBreak="0">
    <w:nsid w:val="39D43BE9"/>
    <w:multiLevelType w:val="hybridMultilevel"/>
    <w:tmpl w:val="3A0C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850CE"/>
    <w:multiLevelType w:val="hybridMultilevel"/>
    <w:tmpl w:val="1786C9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4298E"/>
    <w:multiLevelType w:val="hybridMultilevel"/>
    <w:tmpl w:val="6212C76E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3F85246D"/>
    <w:multiLevelType w:val="hybridMultilevel"/>
    <w:tmpl w:val="4832112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46E6F96"/>
    <w:multiLevelType w:val="hybridMultilevel"/>
    <w:tmpl w:val="50064A0E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16" w15:restartNumberingAfterBreak="0">
    <w:nsid w:val="47710E23"/>
    <w:multiLevelType w:val="hybridMultilevel"/>
    <w:tmpl w:val="0A7CB15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18" w15:restartNumberingAfterBreak="0">
    <w:nsid w:val="4A457F74"/>
    <w:multiLevelType w:val="hybridMultilevel"/>
    <w:tmpl w:val="9C001C5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70F81"/>
    <w:multiLevelType w:val="hybridMultilevel"/>
    <w:tmpl w:val="F060110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4D9044A0"/>
    <w:multiLevelType w:val="hybridMultilevel"/>
    <w:tmpl w:val="CA38550C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5191663F"/>
    <w:multiLevelType w:val="hybridMultilevel"/>
    <w:tmpl w:val="721654A6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2" w15:restartNumberingAfterBreak="0">
    <w:nsid w:val="5540301E"/>
    <w:multiLevelType w:val="hybridMultilevel"/>
    <w:tmpl w:val="3000DF9C"/>
    <w:lvl w:ilvl="0" w:tplc="4D5AF02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59402C71"/>
    <w:multiLevelType w:val="hybridMultilevel"/>
    <w:tmpl w:val="71A07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DA787D"/>
    <w:multiLevelType w:val="hybridMultilevel"/>
    <w:tmpl w:val="38741F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B22422"/>
    <w:multiLevelType w:val="multilevel"/>
    <w:tmpl w:val="0C09001D"/>
    <w:styleLink w:val="Checklist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1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2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5D82A8D"/>
    <w:multiLevelType w:val="hybridMultilevel"/>
    <w:tmpl w:val="662638D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7"/>
  </w:num>
  <w:num w:numId="4">
    <w:abstractNumId w:val="25"/>
  </w:num>
  <w:num w:numId="5">
    <w:abstractNumId w:val="14"/>
  </w:num>
  <w:num w:numId="6">
    <w:abstractNumId w:val="5"/>
  </w:num>
  <w:num w:numId="7">
    <w:abstractNumId w:val="12"/>
  </w:num>
  <w:num w:numId="8">
    <w:abstractNumId w:val="26"/>
  </w:num>
  <w:num w:numId="9">
    <w:abstractNumId w:val="21"/>
  </w:num>
  <w:num w:numId="10">
    <w:abstractNumId w:val="19"/>
  </w:num>
  <w:num w:numId="11">
    <w:abstractNumId w:val="8"/>
  </w:num>
  <w:num w:numId="12">
    <w:abstractNumId w:val="15"/>
  </w:num>
  <w:num w:numId="13">
    <w:abstractNumId w:val="16"/>
  </w:num>
  <w:num w:numId="14">
    <w:abstractNumId w:val="22"/>
  </w:num>
  <w:num w:numId="15">
    <w:abstractNumId w:val="7"/>
  </w:num>
  <w:num w:numId="16">
    <w:abstractNumId w:val="6"/>
  </w:num>
  <w:num w:numId="17">
    <w:abstractNumId w:val="4"/>
  </w:num>
  <w:num w:numId="18">
    <w:abstractNumId w:val="20"/>
  </w:num>
  <w:num w:numId="19">
    <w:abstractNumId w:val="18"/>
  </w:num>
  <w:num w:numId="20">
    <w:abstractNumId w:val="2"/>
  </w:num>
  <w:num w:numId="21">
    <w:abstractNumId w:val="13"/>
  </w:num>
  <w:num w:numId="22">
    <w:abstractNumId w:val="9"/>
  </w:num>
  <w:num w:numId="23">
    <w:abstractNumId w:val="11"/>
  </w:num>
  <w:num w:numId="24">
    <w:abstractNumId w:val="10"/>
  </w:num>
  <w:num w:numId="25">
    <w:abstractNumId w:val="24"/>
  </w:num>
  <w:num w:numId="26">
    <w:abstractNumId w:val="23"/>
  </w:num>
  <w:num w:numId="27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32D2"/>
    <w:rsid w:val="000033F7"/>
    <w:rsid w:val="0000540C"/>
    <w:rsid w:val="000069DF"/>
    <w:rsid w:val="00007499"/>
    <w:rsid w:val="000078E4"/>
    <w:rsid w:val="00007A41"/>
    <w:rsid w:val="00007E4B"/>
    <w:rsid w:val="00007E4E"/>
    <w:rsid w:val="00012482"/>
    <w:rsid w:val="00012E1E"/>
    <w:rsid w:val="000141CE"/>
    <w:rsid w:val="000179D1"/>
    <w:rsid w:val="00017F6F"/>
    <w:rsid w:val="00020DE5"/>
    <w:rsid w:val="00022EAC"/>
    <w:rsid w:val="00023C4D"/>
    <w:rsid w:val="00023E27"/>
    <w:rsid w:val="000245D1"/>
    <w:rsid w:val="00026D67"/>
    <w:rsid w:val="000273A2"/>
    <w:rsid w:val="0003006B"/>
    <w:rsid w:val="00030169"/>
    <w:rsid w:val="00030E39"/>
    <w:rsid w:val="000330EA"/>
    <w:rsid w:val="0003574F"/>
    <w:rsid w:val="00035FBE"/>
    <w:rsid w:val="00036B34"/>
    <w:rsid w:val="00036B7C"/>
    <w:rsid w:val="00040528"/>
    <w:rsid w:val="00041965"/>
    <w:rsid w:val="00044326"/>
    <w:rsid w:val="0004439E"/>
    <w:rsid w:val="000464CA"/>
    <w:rsid w:val="000467A8"/>
    <w:rsid w:val="00046B6E"/>
    <w:rsid w:val="00051167"/>
    <w:rsid w:val="000520C6"/>
    <w:rsid w:val="000527ED"/>
    <w:rsid w:val="00054B2A"/>
    <w:rsid w:val="00056983"/>
    <w:rsid w:val="00056F22"/>
    <w:rsid w:val="00057C70"/>
    <w:rsid w:val="00062A66"/>
    <w:rsid w:val="000712FA"/>
    <w:rsid w:val="00072298"/>
    <w:rsid w:val="00072CB6"/>
    <w:rsid w:val="00075FE6"/>
    <w:rsid w:val="00077A2E"/>
    <w:rsid w:val="00080CA1"/>
    <w:rsid w:val="00083249"/>
    <w:rsid w:val="000917AF"/>
    <w:rsid w:val="00091BF8"/>
    <w:rsid w:val="000928C7"/>
    <w:rsid w:val="0009376E"/>
    <w:rsid w:val="00094270"/>
    <w:rsid w:val="00097B5A"/>
    <w:rsid w:val="000A003D"/>
    <w:rsid w:val="000B18A9"/>
    <w:rsid w:val="000B1E1C"/>
    <w:rsid w:val="000B2BC4"/>
    <w:rsid w:val="000B4CAA"/>
    <w:rsid w:val="000B5578"/>
    <w:rsid w:val="000B5C63"/>
    <w:rsid w:val="000B6DB7"/>
    <w:rsid w:val="000C17AE"/>
    <w:rsid w:val="000C2AC0"/>
    <w:rsid w:val="000C37A0"/>
    <w:rsid w:val="000C4EB8"/>
    <w:rsid w:val="000D46B6"/>
    <w:rsid w:val="000D4AC5"/>
    <w:rsid w:val="000D59F1"/>
    <w:rsid w:val="000D5A95"/>
    <w:rsid w:val="000D5ADB"/>
    <w:rsid w:val="000D6AEA"/>
    <w:rsid w:val="000D71B8"/>
    <w:rsid w:val="000D7D0D"/>
    <w:rsid w:val="000E16C5"/>
    <w:rsid w:val="000E2014"/>
    <w:rsid w:val="000E2314"/>
    <w:rsid w:val="000E50B9"/>
    <w:rsid w:val="000E6752"/>
    <w:rsid w:val="000E7F35"/>
    <w:rsid w:val="000F0C3E"/>
    <w:rsid w:val="000F3016"/>
    <w:rsid w:val="000F326B"/>
    <w:rsid w:val="000F4E33"/>
    <w:rsid w:val="000F5152"/>
    <w:rsid w:val="000F54CE"/>
    <w:rsid w:val="000F6CE4"/>
    <w:rsid w:val="000F718A"/>
    <w:rsid w:val="0010083F"/>
    <w:rsid w:val="00100B7A"/>
    <w:rsid w:val="00100DEC"/>
    <w:rsid w:val="00103372"/>
    <w:rsid w:val="00105668"/>
    <w:rsid w:val="00105796"/>
    <w:rsid w:val="00105A71"/>
    <w:rsid w:val="00111A5E"/>
    <w:rsid w:val="001158E4"/>
    <w:rsid w:val="001173A6"/>
    <w:rsid w:val="001232D2"/>
    <w:rsid w:val="00123612"/>
    <w:rsid w:val="00124B57"/>
    <w:rsid w:val="001271BE"/>
    <w:rsid w:val="0012746B"/>
    <w:rsid w:val="00127E9C"/>
    <w:rsid w:val="00131408"/>
    <w:rsid w:val="00136BD6"/>
    <w:rsid w:val="00137660"/>
    <w:rsid w:val="00141848"/>
    <w:rsid w:val="00142427"/>
    <w:rsid w:val="00143A61"/>
    <w:rsid w:val="001460C5"/>
    <w:rsid w:val="00152B6E"/>
    <w:rsid w:val="001550A9"/>
    <w:rsid w:val="00157865"/>
    <w:rsid w:val="00157DD5"/>
    <w:rsid w:val="00157EE7"/>
    <w:rsid w:val="00161F4C"/>
    <w:rsid w:val="00162296"/>
    <w:rsid w:val="00162FC9"/>
    <w:rsid w:val="001659FC"/>
    <w:rsid w:val="00166F0E"/>
    <w:rsid w:val="00170290"/>
    <w:rsid w:val="0017139E"/>
    <w:rsid w:val="00174802"/>
    <w:rsid w:val="0017587F"/>
    <w:rsid w:val="00176D3C"/>
    <w:rsid w:val="00180162"/>
    <w:rsid w:val="001818EE"/>
    <w:rsid w:val="00181DCD"/>
    <w:rsid w:val="00184217"/>
    <w:rsid w:val="001850F0"/>
    <w:rsid w:val="00187BBD"/>
    <w:rsid w:val="00190FC5"/>
    <w:rsid w:val="001918BB"/>
    <w:rsid w:val="001937B9"/>
    <w:rsid w:val="0019428B"/>
    <w:rsid w:val="00197E84"/>
    <w:rsid w:val="001A47A9"/>
    <w:rsid w:val="001A5D23"/>
    <w:rsid w:val="001A5F17"/>
    <w:rsid w:val="001B0E0B"/>
    <w:rsid w:val="001B0F6A"/>
    <w:rsid w:val="001B10C0"/>
    <w:rsid w:val="001B14A7"/>
    <w:rsid w:val="001B2850"/>
    <w:rsid w:val="001B5552"/>
    <w:rsid w:val="001C0145"/>
    <w:rsid w:val="001C0865"/>
    <w:rsid w:val="001C305B"/>
    <w:rsid w:val="001C6EAF"/>
    <w:rsid w:val="001D21F1"/>
    <w:rsid w:val="001D3479"/>
    <w:rsid w:val="001D52CF"/>
    <w:rsid w:val="001D7FE1"/>
    <w:rsid w:val="001E0915"/>
    <w:rsid w:val="001E176C"/>
    <w:rsid w:val="001E34D3"/>
    <w:rsid w:val="001E421A"/>
    <w:rsid w:val="001E661B"/>
    <w:rsid w:val="001E719A"/>
    <w:rsid w:val="001E7AD4"/>
    <w:rsid w:val="001E7E95"/>
    <w:rsid w:val="001F3F4A"/>
    <w:rsid w:val="00200668"/>
    <w:rsid w:val="00201F13"/>
    <w:rsid w:val="002025FA"/>
    <w:rsid w:val="00203FD4"/>
    <w:rsid w:val="00205063"/>
    <w:rsid w:val="002110DF"/>
    <w:rsid w:val="00211713"/>
    <w:rsid w:val="00211C5A"/>
    <w:rsid w:val="00211E0F"/>
    <w:rsid w:val="0021561A"/>
    <w:rsid w:val="00215E1D"/>
    <w:rsid w:val="002163AD"/>
    <w:rsid w:val="0021693A"/>
    <w:rsid w:val="002171AA"/>
    <w:rsid w:val="00217769"/>
    <w:rsid w:val="0022077F"/>
    <w:rsid w:val="00220CC7"/>
    <w:rsid w:val="00220FDE"/>
    <w:rsid w:val="00221127"/>
    <w:rsid w:val="00221230"/>
    <w:rsid w:val="00223223"/>
    <w:rsid w:val="00223EFA"/>
    <w:rsid w:val="00224A29"/>
    <w:rsid w:val="00226312"/>
    <w:rsid w:val="00232488"/>
    <w:rsid w:val="002325B2"/>
    <w:rsid w:val="00233F5E"/>
    <w:rsid w:val="002344F9"/>
    <w:rsid w:val="00234CDA"/>
    <w:rsid w:val="0023747E"/>
    <w:rsid w:val="00237551"/>
    <w:rsid w:val="00237CE9"/>
    <w:rsid w:val="002431C1"/>
    <w:rsid w:val="002440AE"/>
    <w:rsid w:val="00244ACD"/>
    <w:rsid w:val="0024733D"/>
    <w:rsid w:val="0025005E"/>
    <w:rsid w:val="00254665"/>
    <w:rsid w:val="00255A0B"/>
    <w:rsid w:val="00260CF1"/>
    <w:rsid w:val="00263B26"/>
    <w:rsid w:val="00263EEA"/>
    <w:rsid w:val="00264E99"/>
    <w:rsid w:val="0026572D"/>
    <w:rsid w:val="002668EF"/>
    <w:rsid w:val="00270174"/>
    <w:rsid w:val="00270937"/>
    <w:rsid w:val="00271283"/>
    <w:rsid w:val="002724C3"/>
    <w:rsid w:val="002726FE"/>
    <w:rsid w:val="0027543E"/>
    <w:rsid w:val="00275E75"/>
    <w:rsid w:val="00277CF0"/>
    <w:rsid w:val="00280177"/>
    <w:rsid w:val="002836DE"/>
    <w:rsid w:val="00284423"/>
    <w:rsid w:val="00287137"/>
    <w:rsid w:val="002877BF"/>
    <w:rsid w:val="00291A6B"/>
    <w:rsid w:val="00291EAF"/>
    <w:rsid w:val="002938C1"/>
    <w:rsid w:val="00293AC1"/>
    <w:rsid w:val="002940F0"/>
    <w:rsid w:val="0029653E"/>
    <w:rsid w:val="00296940"/>
    <w:rsid w:val="0029753C"/>
    <w:rsid w:val="002A2F74"/>
    <w:rsid w:val="002A3D0C"/>
    <w:rsid w:val="002A42B9"/>
    <w:rsid w:val="002A66ED"/>
    <w:rsid w:val="002B37F2"/>
    <w:rsid w:val="002B460C"/>
    <w:rsid w:val="002B49B8"/>
    <w:rsid w:val="002B5E06"/>
    <w:rsid w:val="002C0D12"/>
    <w:rsid w:val="002C1961"/>
    <w:rsid w:val="002C60D6"/>
    <w:rsid w:val="002C65B8"/>
    <w:rsid w:val="002D12A8"/>
    <w:rsid w:val="002D3D51"/>
    <w:rsid w:val="002D4601"/>
    <w:rsid w:val="002D6472"/>
    <w:rsid w:val="002D654C"/>
    <w:rsid w:val="002D68C7"/>
    <w:rsid w:val="002D7871"/>
    <w:rsid w:val="002F02CA"/>
    <w:rsid w:val="002F14C7"/>
    <w:rsid w:val="002F7321"/>
    <w:rsid w:val="00300BEA"/>
    <w:rsid w:val="003034E7"/>
    <w:rsid w:val="00304344"/>
    <w:rsid w:val="00304AAD"/>
    <w:rsid w:val="00305934"/>
    <w:rsid w:val="00310238"/>
    <w:rsid w:val="00310E60"/>
    <w:rsid w:val="00315473"/>
    <w:rsid w:val="003167E6"/>
    <w:rsid w:val="00316E56"/>
    <w:rsid w:val="00323111"/>
    <w:rsid w:val="003232D7"/>
    <w:rsid w:val="003246B4"/>
    <w:rsid w:val="00325568"/>
    <w:rsid w:val="003257F6"/>
    <w:rsid w:val="00327421"/>
    <w:rsid w:val="00330561"/>
    <w:rsid w:val="00331709"/>
    <w:rsid w:val="00331979"/>
    <w:rsid w:val="00335355"/>
    <w:rsid w:val="00335A12"/>
    <w:rsid w:val="0033686A"/>
    <w:rsid w:val="003379B9"/>
    <w:rsid w:val="003421B8"/>
    <w:rsid w:val="00342A2A"/>
    <w:rsid w:val="00345F8E"/>
    <w:rsid w:val="00346C58"/>
    <w:rsid w:val="00347326"/>
    <w:rsid w:val="00350F48"/>
    <w:rsid w:val="003517BD"/>
    <w:rsid w:val="0035440D"/>
    <w:rsid w:val="00357075"/>
    <w:rsid w:val="003600D0"/>
    <w:rsid w:val="0036074E"/>
    <w:rsid w:val="00362F70"/>
    <w:rsid w:val="003636FA"/>
    <w:rsid w:val="003637DF"/>
    <w:rsid w:val="00363B4F"/>
    <w:rsid w:val="0036436C"/>
    <w:rsid w:val="00364826"/>
    <w:rsid w:val="00365B17"/>
    <w:rsid w:val="00365F79"/>
    <w:rsid w:val="00374494"/>
    <w:rsid w:val="00375840"/>
    <w:rsid w:val="00375BA4"/>
    <w:rsid w:val="00376820"/>
    <w:rsid w:val="00377AC9"/>
    <w:rsid w:val="00382A98"/>
    <w:rsid w:val="00382CB0"/>
    <w:rsid w:val="0038536B"/>
    <w:rsid w:val="003922BA"/>
    <w:rsid w:val="003928F8"/>
    <w:rsid w:val="00392A5E"/>
    <w:rsid w:val="00392D92"/>
    <w:rsid w:val="00395135"/>
    <w:rsid w:val="0039524A"/>
    <w:rsid w:val="003A1C1F"/>
    <w:rsid w:val="003A2FA9"/>
    <w:rsid w:val="003A3369"/>
    <w:rsid w:val="003A33B4"/>
    <w:rsid w:val="003A4007"/>
    <w:rsid w:val="003A44FE"/>
    <w:rsid w:val="003B700B"/>
    <w:rsid w:val="003C048F"/>
    <w:rsid w:val="003C0759"/>
    <w:rsid w:val="003C1F26"/>
    <w:rsid w:val="003D1184"/>
    <w:rsid w:val="003D1FCB"/>
    <w:rsid w:val="003D4E0E"/>
    <w:rsid w:val="003E19D1"/>
    <w:rsid w:val="003E76A0"/>
    <w:rsid w:val="003E76CF"/>
    <w:rsid w:val="003F0654"/>
    <w:rsid w:val="003F0DA5"/>
    <w:rsid w:val="003F48F6"/>
    <w:rsid w:val="003F5342"/>
    <w:rsid w:val="003F5FE1"/>
    <w:rsid w:val="004014D1"/>
    <w:rsid w:val="00402C5D"/>
    <w:rsid w:val="00403BBF"/>
    <w:rsid w:val="00403C76"/>
    <w:rsid w:val="00404352"/>
    <w:rsid w:val="00404A63"/>
    <w:rsid w:val="00404A85"/>
    <w:rsid w:val="00405A59"/>
    <w:rsid w:val="004130DE"/>
    <w:rsid w:val="00414873"/>
    <w:rsid w:val="00414F3C"/>
    <w:rsid w:val="00420F1A"/>
    <w:rsid w:val="00424542"/>
    <w:rsid w:val="004259D3"/>
    <w:rsid w:val="00426AF0"/>
    <w:rsid w:val="0043016A"/>
    <w:rsid w:val="004328C5"/>
    <w:rsid w:val="00434684"/>
    <w:rsid w:val="00434C8D"/>
    <w:rsid w:val="00436669"/>
    <w:rsid w:val="004400E3"/>
    <w:rsid w:val="00440C28"/>
    <w:rsid w:val="004425DF"/>
    <w:rsid w:val="00443CC0"/>
    <w:rsid w:val="00444E2B"/>
    <w:rsid w:val="00446072"/>
    <w:rsid w:val="0044715E"/>
    <w:rsid w:val="00447242"/>
    <w:rsid w:val="0045122B"/>
    <w:rsid w:val="0045190B"/>
    <w:rsid w:val="00453E53"/>
    <w:rsid w:val="0046279C"/>
    <w:rsid w:val="00464658"/>
    <w:rsid w:val="0046643D"/>
    <w:rsid w:val="004672F7"/>
    <w:rsid w:val="00467465"/>
    <w:rsid w:val="0047248B"/>
    <w:rsid w:val="00472716"/>
    <w:rsid w:val="00472FBB"/>
    <w:rsid w:val="00475E03"/>
    <w:rsid w:val="004800A1"/>
    <w:rsid w:val="00480B73"/>
    <w:rsid w:val="004810F0"/>
    <w:rsid w:val="00481116"/>
    <w:rsid w:val="00481D1C"/>
    <w:rsid w:val="004822A4"/>
    <w:rsid w:val="00484331"/>
    <w:rsid w:val="00484D12"/>
    <w:rsid w:val="00491040"/>
    <w:rsid w:val="004925D9"/>
    <w:rsid w:val="004A0356"/>
    <w:rsid w:val="004A15A3"/>
    <w:rsid w:val="004A1AB2"/>
    <w:rsid w:val="004A3FFD"/>
    <w:rsid w:val="004B04BA"/>
    <w:rsid w:val="004B0B98"/>
    <w:rsid w:val="004B5260"/>
    <w:rsid w:val="004B5B42"/>
    <w:rsid w:val="004B6141"/>
    <w:rsid w:val="004B6D5A"/>
    <w:rsid w:val="004B7423"/>
    <w:rsid w:val="004C1DC9"/>
    <w:rsid w:val="004C2A93"/>
    <w:rsid w:val="004C2B40"/>
    <w:rsid w:val="004C5B5E"/>
    <w:rsid w:val="004D1D5C"/>
    <w:rsid w:val="004D328A"/>
    <w:rsid w:val="004D54B2"/>
    <w:rsid w:val="004D71F3"/>
    <w:rsid w:val="004E0559"/>
    <w:rsid w:val="004E1F14"/>
    <w:rsid w:val="004E203F"/>
    <w:rsid w:val="004E6E81"/>
    <w:rsid w:val="004F2900"/>
    <w:rsid w:val="004F3F1E"/>
    <w:rsid w:val="004F46E5"/>
    <w:rsid w:val="004F767E"/>
    <w:rsid w:val="004F7E18"/>
    <w:rsid w:val="005005FC"/>
    <w:rsid w:val="00502D97"/>
    <w:rsid w:val="00503588"/>
    <w:rsid w:val="00503DCE"/>
    <w:rsid w:val="005043FA"/>
    <w:rsid w:val="00504A10"/>
    <w:rsid w:val="0051026E"/>
    <w:rsid w:val="005110C8"/>
    <w:rsid w:val="00513F11"/>
    <w:rsid w:val="00515B4C"/>
    <w:rsid w:val="00517223"/>
    <w:rsid w:val="005178C9"/>
    <w:rsid w:val="005200F6"/>
    <w:rsid w:val="00520A04"/>
    <w:rsid w:val="005212A4"/>
    <w:rsid w:val="005227B8"/>
    <w:rsid w:val="005235B7"/>
    <w:rsid w:val="0052689E"/>
    <w:rsid w:val="005272C3"/>
    <w:rsid w:val="0052776C"/>
    <w:rsid w:val="005278E1"/>
    <w:rsid w:val="00527943"/>
    <w:rsid w:val="0053128A"/>
    <w:rsid w:val="005317E4"/>
    <w:rsid w:val="00533B04"/>
    <w:rsid w:val="005345DC"/>
    <w:rsid w:val="00542FFB"/>
    <w:rsid w:val="0054364F"/>
    <w:rsid w:val="00544391"/>
    <w:rsid w:val="00544E36"/>
    <w:rsid w:val="0054542A"/>
    <w:rsid w:val="00547142"/>
    <w:rsid w:val="00547A71"/>
    <w:rsid w:val="00551121"/>
    <w:rsid w:val="0055189D"/>
    <w:rsid w:val="0055431B"/>
    <w:rsid w:val="0055452F"/>
    <w:rsid w:val="00555DD8"/>
    <w:rsid w:val="00555DD9"/>
    <w:rsid w:val="00557B50"/>
    <w:rsid w:val="005631E3"/>
    <w:rsid w:val="00565637"/>
    <w:rsid w:val="00566173"/>
    <w:rsid w:val="00566B55"/>
    <w:rsid w:val="00573AF6"/>
    <w:rsid w:val="005749A4"/>
    <w:rsid w:val="00577675"/>
    <w:rsid w:val="005778C2"/>
    <w:rsid w:val="00577DCC"/>
    <w:rsid w:val="00580FEE"/>
    <w:rsid w:val="00581046"/>
    <w:rsid w:val="0058266E"/>
    <w:rsid w:val="005826E7"/>
    <w:rsid w:val="00585CE8"/>
    <w:rsid w:val="005905DB"/>
    <w:rsid w:val="00596035"/>
    <w:rsid w:val="0059730D"/>
    <w:rsid w:val="005A1C4C"/>
    <w:rsid w:val="005A47D4"/>
    <w:rsid w:val="005A5091"/>
    <w:rsid w:val="005A658C"/>
    <w:rsid w:val="005A6D21"/>
    <w:rsid w:val="005B03F5"/>
    <w:rsid w:val="005B0899"/>
    <w:rsid w:val="005B0F43"/>
    <w:rsid w:val="005B40C5"/>
    <w:rsid w:val="005B4A8C"/>
    <w:rsid w:val="005B6FB7"/>
    <w:rsid w:val="005B777E"/>
    <w:rsid w:val="005C44E1"/>
    <w:rsid w:val="005D0F79"/>
    <w:rsid w:val="005D318E"/>
    <w:rsid w:val="005D3AAD"/>
    <w:rsid w:val="005D4AC8"/>
    <w:rsid w:val="005D552A"/>
    <w:rsid w:val="005D74D0"/>
    <w:rsid w:val="005D7B17"/>
    <w:rsid w:val="005E01CC"/>
    <w:rsid w:val="005E27B4"/>
    <w:rsid w:val="005E3C5C"/>
    <w:rsid w:val="005E78D9"/>
    <w:rsid w:val="005E7FD7"/>
    <w:rsid w:val="005F0258"/>
    <w:rsid w:val="005F1F1F"/>
    <w:rsid w:val="005F2A13"/>
    <w:rsid w:val="005F6319"/>
    <w:rsid w:val="005F6EED"/>
    <w:rsid w:val="00601405"/>
    <w:rsid w:val="00601C91"/>
    <w:rsid w:val="006045A7"/>
    <w:rsid w:val="0060743E"/>
    <w:rsid w:val="00612522"/>
    <w:rsid w:val="006125EE"/>
    <w:rsid w:val="00623B00"/>
    <w:rsid w:val="00623E68"/>
    <w:rsid w:val="006250E3"/>
    <w:rsid w:val="00625B23"/>
    <w:rsid w:val="00627705"/>
    <w:rsid w:val="00630463"/>
    <w:rsid w:val="00630D80"/>
    <w:rsid w:val="006339F5"/>
    <w:rsid w:val="00633EA8"/>
    <w:rsid w:val="00634091"/>
    <w:rsid w:val="00635A30"/>
    <w:rsid w:val="00640042"/>
    <w:rsid w:val="00641408"/>
    <w:rsid w:val="006434CA"/>
    <w:rsid w:val="006460B9"/>
    <w:rsid w:val="00650696"/>
    <w:rsid w:val="00651593"/>
    <w:rsid w:val="006553E5"/>
    <w:rsid w:val="00657A08"/>
    <w:rsid w:val="0066031C"/>
    <w:rsid w:val="00660692"/>
    <w:rsid w:val="00662D82"/>
    <w:rsid w:val="00665427"/>
    <w:rsid w:val="006675B6"/>
    <w:rsid w:val="00667CF3"/>
    <w:rsid w:val="00670D41"/>
    <w:rsid w:val="00673FAB"/>
    <w:rsid w:val="00674149"/>
    <w:rsid w:val="00675116"/>
    <w:rsid w:val="006811BB"/>
    <w:rsid w:val="00681E2C"/>
    <w:rsid w:val="006843EF"/>
    <w:rsid w:val="00684998"/>
    <w:rsid w:val="00694EC2"/>
    <w:rsid w:val="00695DB7"/>
    <w:rsid w:val="00695EEA"/>
    <w:rsid w:val="006A1DDF"/>
    <w:rsid w:val="006A4AE4"/>
    <w:rsid w:val="006A4C1C"/>
    <w:rsid w:val="006A597C"/>
    <w:rsid w:val="006A6EB6"/>
    <w:rsid w:val="006B1F7F"/>
    <w:rsid w:val="006B219D"/>
    <w:rsid w:val="006B2A51"/>
    <w:rsid w:val="006B5E92"/>
    <w:rsid w:val="006B6D4C"/>
    <w:rsid w:val="006B6FB2"/>
    <w:rsid w:val="006B6FF5"/>
    <w:rsid w:val="006C1811"/>
    <w:rsid w:val="006C2264"/>
    <w:rsid w:val="006C35EA"/>
    <w:rsid w:val="006C3E7D"/>
    <w:rsid w:val="006C5614"/>
    <w:rsid w:val="006C5861"/>
    <w:rsid w:val="006D080D"/>
    <w:rsid w:val="006D21F6"/>
    <w:rsid w:val="006D2F19"/>
    <w:rsid w:val="006D42FA"/>
    <w:rsid w:val="006D44ED"/>
    <w:rsid w:val="006D65D2"/>
    <w:rsid w:val="006D7019"/>
    <w:rsid w:val="006E3A53"/>
    <w:rsid w:val="006E4ABC"/>
    <w:rsid w:val="006E5B9A"/>
    <w:rsid w:val="006E6CA0"/>
    <w:rsid w:val="006F0840"/>
    <w:rsid w:val="006F1D71"/>
    <w:rsid w:val="006F44B7"/>
    <w:rsid w:val="006F4641"/>
    <w:rsid w:val="006F5113"/>
    <w:rsid w:val="00702A39"/>
    <w:rsid w:val="00703C53"/>
    <w:rsid w:val="007048E1"/>
    <w:rsid w:val="00707E29"/>
    <w:rsid w:val="0071207B"/>
    <w:rsid w:val="007144F3"/>
    <w:rsid w:val="00714B99"/>
    <w:rsid w:val="0072283E"/>
    <w:rsid w:val="007251D0"/>
    <w:rsid w:val="007271E1"/>
    <w:rsid w:val="00727263"/>
    <w:rsid w:val="00732B36"/>
    <w:rsid w:val="00732D36"/>
    <w:rsid w:val="00732F32"/>
    <w:rsid w:val="00733E3C"/>
    <w:rsid w:val="0073401D"/>
    <w:rsid w:val="00735E6C"/>
    <w:rsid w:val="007375BE"/>
    <w:rsid w:val="00740EF7"/>
    <w:rsid w:val="00743AF3"/>
    <w:rsid w:val="00752712"/>
    <w:rsid w:val="00755FA8"/>
    <w:rsid w:val="007566B8"/>
    <w:rsid w:val="007616D1"/>
    <w:rsid w:val="00761AC3"/>
    <w:rsid w:val="007630C1"/>
    <w:rsid w:val="0076476E"/>
    <w:rsid w:val="00764D6E"/>
    <w:rsid w:val="0077326D"/>
    <w:rsid w:val="00773CF8"/>
    <w:rsid w:val="0077498B"/>
    <w:rsid w:val="007752A1"/>
    <w:rsid w:val="00775489"/>
    <w:rsid w:val="00781390"/>
    <w:rsid w:val="00787A2F"/>
    <w:rsid w:val="0079099B"/>
    <w:rsid w:val="0079347D"/>
    <w:rsid w:val="00796E81"/>
    <w:rsid w:val="007972AE"/>
    <w:rsid w:val="007976F0"/>
    <w:rsid w:val="007A045C"/>
    <w:rsid w:val="007A254C"/>
    <w:rsid w:val="007A2952"/>
    <w:rsid w:val="007A3377"/>
    <w:rsid w:val="007A3DDA"/>
    <w:rsid w:val="007A3EF0"/>
    <w:rsid w:val="007B1B1F"/>
    <w:rsid w:val="007B1C14"/>
    <w:rsid w:val="007B3C5C"/>
    <w:rsid w:val="007B4F3D"/>
    <w:rsid w:val="007B5260"/>
    <w:rsid w:val="007B5F78"/>
    <w:rsid w:val="007B609E"/>
    <w:rsid w:val="007C02D3"/>
    <w:rsid w:val="007C2728"/>
    <w:rsid w:val="007C2840"/>
    <w:rsid w:val="007C3D96"/>
    <w:rsid w:val="007C6560"/>
    <w:rsid w:val="007C69BF"/>
    <w:rsid w:val="007C6BD1"/>
    <w:rsid w:val="007C718C"/>
    <w:rsid w:val="007C75F6"/>
    <w:rsid w:val="007D0B5C"/>
    <w:rsid w:val="007D4388"/>
    <w:rsid w:val="007D464A"/>
    <w:rsid w:val="007D490B"/>
    <w:rsid w:val="007E00C7"/>
    <w:rsid w:val="007E0E90"/>
    <w:rsid w:val="007E2CA0"/>
    <w:rsid w:val="007E3EE2"/>
    <w:rsid w:val="007E61BD"/>
    <w:rsid w:val="007E643F"/>
    <w:rsid w:val="007F0E1E"/>
    <w:rsid w:val="007F12D3"/>
    <w:rsid w:val="007F1BC3"/>
    <w:rsid w:val="007F2B4D"/>
    <w:rsid w:val="007F2F4E"/>
    <w:rsid w:val="007F3CC2"/>
    <w:rsid w:val="007F4132"/>
    <w:rsid w:val="007F5BC8"/>
    <w:rsid w:val="007F6447"/>
    <w:rsid w:val="007F6CF0"/>
    <w:rsid w:val="007F7DB4"/>
    <w:rsid w:val="008007E2"/>
    <w:rsid w:val="00803459"/>
    <w:rsid w:val="0080519D"/>
    <w:rsid w:val="00805982"/>
    <w:rsid w:val="0080755F"/>
    <w:rsid w:val="00811B83"/>
    <w:rsid w:val="00813BE7"/>
    <w:rsid w:val="008140ED"/>
    <w:rsid w:val="00821BBF"/>
    <w:rsid w:val="00823167"/>
    <w:rsid w:val="008240FF"/>
    <w:rsid w:val="00824144"/>
    <w:rsid w:val="00824B5E"/>
    <w:rsid w:val="00825521"/>
    <w:rsid w:val="0083007F"/>
    <w:rsid w:val="00831617"/>
    <w:rsid w:val="008316FF"/>
    <w:rsid w:val="0083190D"/>
    <w:rsid w:val="00832320"/>
    <w:rsid w:val="00832AD2"/>
    <w:rsid w:val="00837164"/>
    <w:rsid w:val="008411B2"/>
    <w:rsid w:val="00843283"/>
    <w:rsid w:val="00845CCC"/>
    <w:rsid w:val="0084759A"/>
    <w:rsid w:val="00847CE9"/>
    <w:rsid w:val="00851B44"/>
    <w:rsid w:val="00852EE0"/>
    <w:rsid w:val="0085697F"/>
    <w:rsid w:val="008575ED"/>
    <w:rsid w:val="00860154"/>
    <w:rsid w:val="008608E7"/>
    <w:rsid w:val="00860CA2"/>
    <w:rsid w:val="008613F5"/>
    <w:rsid w:val="00862090"/>
    <w:rsid w:val="00871102"/>
    <w:rsid w:val="0087125C"/>
    <w:rsid w:val="008716A0"/>
    <w:rsid w:val="008728ED"/>
    <w:rsid w:val="008729C2"/>
    <w:rsid w:val="00874B3B"/>
    <w:rsid w:val="0087516D"/>
    <w:rsid w:val="0087520D"/>
    <w:rsid w:val="00875BBE"/>
    <w:rsid w:val="00875C23"/>
    <w:rsid w:val="00877322"/>
    <w:rsid w:val="008773E8"/>
    <w:rsid w:val="00877500"/>
    <w:rsid w:val="00884E5F"/>
    <w:rsid w:val="008852B8"/>
    <w:rsid w:val="0088799F"/>
    <w:rsid w:val="008900B1"/>
    <w:rsid w:val="008930CF"/>
    <w:rsid w:val="00896D23"/>
    <w:rsid w:val="008A0A5F"/>
    <w:rsid w:val="008A16DE"/>
    <w:rsid w:val="008A1B85"/>
    <w:rsid w:val="008A1D9A"/>
    <w:rsid w:val="008A524F"/>
    <w:rsid w:val="008A756A"/>
    <w:rsid w:val="008A79FD"/>
    <w:rsid w:val="008B1BD9"/>
    <w:rsid w:val="008B366C"/>
    <w:rsid w:val="008B6A97"/>
    <w:rsid w:val="008B7FEA"/>
    <w:rsid w:val="008C4AFB"/>
    <w:rsid w:val="008C67A8"/>
    <w:rsid w:val="008C6F50"/>
    <w:rsid w:val="008C7119"/>
    <w:rsid w:val="008C7B1D"/>
    <w:rsid w:val="008D0758"/>
    <w:rsid w:val="008D1C39"/>
    <w:rsid w:val="008D1EBA"/>
    <w:rsid w:val="008D246E"/>
    <w:rsid w:val="008D257D"/>
    <w:rsid w:val="008D2C78"/>
    <w:rsid w:val="008D314C"/>
    <w:rsid w:val="008D43E8"/>
    <w:rsid w:val="008D441D"/>
    <w:rsid w:val="008D6FC6"/>
    <w:rsid w:val="008E4C7C"/>
    <w:rsid w:val="008E568D"/>
    <w:rsid w:val="008E69DE"/>
    <w:rsid w:val="008E741D"/>
    <w:rsid w:val="008F43AA"/>
    <w:rsid w:val="008F7C26"/>
    <w:rsid w:val="00902E17"/>
    <w:rsid w:val="00903388"/>
    <w:rsid w:val="009033C3"/>
    <w:rsid w:val="009044CB"/>
    <w:rsid w:val="00906CCC"/>
    <w:rsid w:val="00907CA7"/>
    <w:rsid w:val="009104BB"/>
    <w:rsid w:val="0091165D"/>
    <w:rsid w:val="00913EDD"/>
    <w:rsid w:val="0091432B"/>
    <w:rsid w:val="0091456A"/>
    <w:rsid w:val="00914929"/>
    <w:rsid w:val="00914EBB"/>
    <w:rsid w:val="0091505C"/>
    <w:rsid w:val="009207C9"/>
    <w:rsid w:val="0092321A"/>
    <w:rsid w:val="009234A3"/>
    <w:rsid w:val="00924BEF"/>
    <w:rsid w:val="00927CA2"/>
    <w:rsid w:val="00931DD6"/>
    <w:rsid w:val="00934144"/>
    <w:rsid w:val="009349C6"/>
    <w:rsid w:val="00935590"/>
    <w:rsid w:val="00935C4B"/>
    <w:rsid w:val="00936069"/>
    <w:rsid w:val="00940E66"/>
    <w:rsid w:val="00945D0D"/>
    <w:rsid w:val="009470C7"/>
    <w:rsid w:val="00947BDA"/>
    <w:rsid w:val="009505B8"/>
    <w:rsid w:val="00950CFA"/>
    <w:rsid w:val="009517E9"/>
    <w:rsid w:val="00952C74"/>
    <w:rsid w:val="009568EA"/>
    <w:rsid w:val="00961E2E"/>
    <w:rsid w:val="00962C86"/>
    <w:rsid w:val="00964BB6"/>
    <w:rsid w:val="0096611B"/>
    <w:rsid w:val="0096646D"/>
    <w:rsid w:val="009711C4"/>
    <w:rsid w:val="00971272"/>
    <w:rsid w:val="009729F5"/>
    <w:rsid w:val="00975091"/>
    <w:rsid w:val="00984FF9"/>
    <w:rsid w:val="00985564"/>
    <w:rsid w:val="009855B7"/>
    <w:rsid w:val="00987EF4"/>
    <w:rsid w:val="0099311E"/>
    <w:rsid w:val="00993466"/>
    <w:rsid w:val="00993D5D"/>
    <w:rsid w:val="009967A9"/>
    <w:rsid w:val="00997E9E"/>
    <w:rsid w:val="009A0544"/>
    <w:rsid w:val="009A0ABE"/>
    <w:rsid w:val="009A1A47"/>
    <w:rsid w:val="009A2AE7"/>
    <w:rsid w:val="009A3767"/>
    <w:rsid w:val="009A49F5"/>
    <w:rsid w:val="009A7F51"/>
    <w:rsid w:val="009B061F"/>
    <w:rsid w:val="009B1523"/>
    <w:rsid w:val="009B186B"/>
    <w:rsid w:val="009B21B9"/>
    <w:rsid w:val="009B453F"/>
    <w:rsid w:val="009B4631"/>
    <w:rsid w:val="009B74F4"/>
    <w:rsid w:val="009B7D70"/>
    <w:rsid w:val="009C0BA8"/>
    <w:rsid w:val="009C1499"/>
    <w:rsid w:val="009C3309"/>
    <w:rsid w:val="009C3529"/>
    <w:rsid w:val="009C4157"/>
    <w:rsid w:val="009C473C"/>
    <w:rsid w:val="009C4EEB"/>
    <w:rsid w:val="009C5ACB"/>
    <w:rsid w:val="009C7F3F"/>
    <w:rsid w:val="009D03CE"/>
    <w:rsid w:val="009D4F5C"/>
    <w:rsid w:val="009D5E6B"/>
    <w:rsid w:val="009D66E0"/>
    <w:rsid w:val="009E2AB8"/>
    <w:rsid w:val="009E438C"/>
    <w:rsid w:val="009E4E01"/>
    <w:rsid w:val="009E54D0"/>
    <w:rsid w:val="009E7B93"/>
    <w:rsid w:val="009F0376"/>
    <w:rsid w:val="009F32AA"/>
    <w:rsid w:val="009F356B"/>
    <w:rsid w:val="009F57DD"/>
    <w:rsid w:val="009F635F"/>
    <w:rsid w:val="00A00E22"/>
    <w:rsid w:val="00A00FF9"/>
    <w:rsid w:val="00A03EEE"/>
    <w:rsid w:val="00A0419E"/>
    <w:rsid w:val="00A0476F"/>
    <w:rsid w:val="00A04AC8"/>
    <w:rsid w:val="00A05078"/>
    <w:rsid w:val="00A06BF4"/>
    <w:rsid w:val="00A102B3"/>
    <w:rsid w:val="00A12F93"/>
    <w:rsid w:val="00A132BC"/>
    <w:rsid w:val="00A16221"/>
    <w:rsid w:val="00A17E2F"/>
    <w:rsid w:val="00A226AA"/>
    <w:rsid w:val="00A2300D"/>
    <w:rsid w:val="00A240A8"/>
    <w:rsid w:val="00A259C4"/>
    <w:rsid w:val="00A30E99"/>
    <w:rsid w:val="00A32DA5"/>
    <w:rsid w:val="00A336D5"/>
    <w:rsid w:val="00A37584"/>
    <w:rsid w:val="00A40E37"/>
    <w:rsid w:val="00A40FAC"/>
    <w:rsid w:val="00A42022"/>
    <w:rsid w:val="00A45C6C"/>
    <w:rsid w:val="00A46C23"/>
    <w:rsid w:val="00A50659"/>
    <w:rsid w:val="00A510DF"/>
    <w:rsid w:val="00A52F2C"/>
    <w:rsid w:val="00A55960"/>
    <w:rsid w:val="00A569C2"/>
    <w:rsid w:val="00A627F9"/>
    <w:rsid w:val="00A62AF1"/>
    <w:rsid w:val="00A66FB1"/>
    <w:rsid w:val="00A66FD8"/>
    <w:rsid w:val="00A7149F"/>
    <w:rsid w:val="00A72142"/>
    <w:rsid w:val="00A77611"/>
    <w:rsid w:val="00A80DEA"/>
    <w:rsid w:val="00A81C78"/>
    <w:rsid w:val="00A82529"/>
    <w:rsid w:val="00A82A57"/>
    <w:rsid w:val="00A83B5C"/>
    <w:rsid w:val="00A84317"/>
    <w:rsid w:val="00A849C4"/>
    <w:rsid w:val="00A8728D"/>
    <w:rsid w:val="00A90ECB"/>
    <w:rsid w:val="00A910F5"/>
    <w:rsid w:val="00A9117C"/>
    <w:rsid w:val="00A92BC0"/>
    <w:rsid w:val="00A93EF0"/>
    <w:rsid w:val="00A94225"/>
    <w:rsid w:val="00A955EA"/>
    <w:rsid w:val="00A95D3D"/>
    <w:rsid w:val="00A970A4"/>
    <w:rsid w:val="00A97512"/>
    <w:rsid w:val="00AA0E9B"/>
    <w:rsid w:val="00AA20D4"/>
    <w:rsid w:val="00AA4FAE"/>
    <w:rsid w:val="00AB0F5B"/>
    <w:rsid w:val="00AB1585"/>
    <w:rsid w:val="00AB1CE2"/>
    <w:rsid w:val="00AB1D3C"/>
    <w:rsid w:val="00AB263A"/>
    <w:rsid w:val="00AB290B"/>
    <w:rsid w:val="00AB3510"/>
    <w:rsid w:val="00AB3C05"/>
    <w:rsid w:val="00AB509B"/>
    <w:rsid w:val="00AB731F"/>
    <w:rsid w:val="00AB7AF7"/>
    <w:rsid w:val="00AC0A34"/>
    <w:rsid w:val="00AC0ECE"/>
    <w:rsid w:val="00AC288E"/>
    <w:rsid w:val="00AC3CDF"/>
    <w:rsid w:val="00AC4DE9"/>
    <w:rsid w:val="00AC511C"/>
    <w:rsid w:val="00AC62EA"/>
    <w:rsid w:val="00AE143E"/>
    <w:rsid w:val="00AE2DAD"/>
    <w:rsid w:val="00AE385F"/>
    <w:rsid w:val="00AE5ABC"/>
    <w:rsid w:val="00AE6F2B"/>
    <w:rsid w:val="00AF36E8"/>
    <w:rsid w:val="00AF38E5"/>
    <w:rsid w:val="00AF45E3"/>
    <w:rsid w:val="00AF5A13"/>
    <w:rsid w:val="00AF6CBC"/>
    <w:rsid w:val="00B01E8A"/>
    <w:rsid w:val="00B028D5"/>
    <w:rsid w:val="00B02D31"/>
    <w:rsid w:val="00B059E4"/>
    <w:rsid w:val="00B100E4"/>
    <w:rsid w:val="00B10366"/>
    <w:rsid w:val="00B11620"/>
    <w:rsid w:val="00B141FC"/>
    <w:rsid w:val="00B157D2"/>
    <w:rsid w:val="00B1589F"/>
    <w:rsid w:val="00B17FB5"/>
    <w:rsid w:val="00B2075C"/>
    <w:rsid w:val="00B2584F"/>
    <w:rsid w:val="00B25CE4"/>
    <w:rsid w:val="00B30CC6"/>
    <w:rsid w:val="00B3151D"/>
    <w:rsid w:val="00B32F05"/>
    <w:rsid w:val="00B33284"/>
    <w:rsid w:val="00B33F88"/>
    <w:rsid w:val="00B37636"/>
    <w:rsid w:val="00B40CBC"/>
    <w:rsid w:val="00B41581"/>
    <w:rsid w:val="00B41AED"/>
    <w:rsid w:val="00B41D10"/>
    <w:rsid w:val="00B43054"/>
    <w:rsid w:val="00B4363A"/>
    <w:rsid w:val="00B45183"/>
    <w:rsid w:val="00B47CF5"/>
    <w:rsid w:val="00B47DC0"/>
    <w:rsid w:val="00B50492"/>
    <w:rsid w:val="00B506EB"/>
    <w:rsid w:val="00B55F05"/>
    <w:rsid w:val="00B600C4"/>
    <w:rsid w:val="00B6149F"/>
    <w:rsid w:val="00B614A5"/>
    <w:rsid w:val="00B61ECA"/>
    <w:rsid w:val="00B64709"/>
    <w:rsid w:val="00B65B5F"/>
    <w:rsid w:val="00B702A4"/>
    <w:rsid w:val="00B7090F"/>
    <w:rsid w:val="00B717B6"/>
    <w:rsid w:val="00B74E95"/>
    <w:rsid w:val="00B76824"/>
    <w:rsid w:val="00B80AB9"/>
    <w:rsid w:val="00B80D74"/>
    <w:rsid w:val="00B8546E"/>
    <w:rsid w:val="00B90C90"/>
    <w:rsid w:val="00B93C89"/>
    <w:rsid w:val="00B94007"/>
    <w:rsid w:val="00B94BB9"/>
    <w:rsid w:val="00B97E72"/>
    <w:rsid w:val="00BA0B9D"/>
    <w:rsid w:val="00BA2F8B"/>
    <w:rsid w:val="00BA317A"/>
    <w:rsid w:val="00BA3717"/>
    <w:rsid w:val="00BA43E0"/>
    <w:rsid w:val="00BB18CB"/>
    <w:rsid w:val="00BB1BC7"/>
    <w:rsid w:val="00BB2C14"/>
    <w:rsid w:val="00BB2D78"/>
    <w:rsid w:val="00BB5DCC"/>
    <w:rsid w:val="00BB6D8D"/>
    <w:rsid w:val="00BC6210"/>
    <w:rsid w:val="00BC68EA"/>
    <w:rsid w:val="00BD3950"/>
    <w:rsid w:val="00BD4544"/>
    <w:rsid w:val="00BD5307"/>
    <w:rsid w:val="00BD5439"/>
    <w:rsid w:val="00BD5A62"/>
    <w:rsid w:val="00BD600B"/>
    <w:rsid w:val="00BD6963"/>
    <w:rsid w:val="00BE0398"/>
    <w:rsid w:val="00BE59CC"/>
    <w:rsid w:val="00BF60C0"/>
    <w:rsid w:val="00BF653E"/>
    <w:rsid w:val="00BF7C42"/>
    <w:rsid w:val="00C0324C"/>
    <w:rsid w:val="00C072FA"/>
    <w:rsid w:val="00C078D1"/>
    <w:rsid w:val="00C10868"/>
    <w:rsid w:val="00C11C83"/>
    <w:rsid w:val="00C11D03"/>
    <w:rsid w:val="00C154B0"/>
    <w:rsid w:val="00C1733B"/>
    <w:rsid w:val="00C17636"/>
    <w:rsid w:val="00C21754"/>
    <w:rsid w:val="00C267C6"/>
    <w:rsid w:val="00C3371C"/>
    <w:rsid w:val="00C33CC6"/>
    <w:rsid w:val="00C34CD4"/>
    <w:rsid w:val="00C35890"/>
    <w:rsid w:val="00C368F8"/>
    <w:rsid w:val="00C4255C"/>
    <w:rsid w:val="00C427B2"/>
    <w:rsid w:val="00C46CE7"/>
    <w:rsid w:val="00C5290C"/>
    <w:rsid w:val="00C53176"/>
    <w:rsid w:val="00C53B7C"/>
    <w:rsid w:val="00C53F46"/>
    <w:rsid w:val="00C543AB"/>
    <w:rsid w:val="00C5470F"/>
    <w:rsid w:val="00C55502"/>
    <w:rsid w:val="00C57C30"/>
    <w:rsid w:val="00C57E94"/>
    <w:rsid w:val="00C601FF"/>
    <w:rsid w:val="00C6075B"/>
    <w:rsid w:val="00C608E0"/>
    <w:rsid w:val="00C6154F"/>
    <w:rsid w:val="00C616C4"/>
    <w:rsid w:val="00C61D5D"/>
    <w:rsid w:val="00C61F73"/>
    <w:rsid w:val="00C6212D"/>
    <w:rsid w:val="00C64A8E"/>
    <w:rsid w:val="00C6733B"/>
    <w:rsid w:val="00C73BC9"/>
    <w:rsid w:val="00C74281"/>
    <w:rsid w:val="00C745CA"/>
    <w:rsid w:val="00C767CF"/>
    <w:rsid w:val="00C774B0"/>
    <w:rsid w:val="00C77FAC"/>
    <w:rsid w:val="00C82B15"/>
    <w:rsid w:val="00C84B6A"/>
    <w:rsid w:val="00C8588D"/>
    <w:rsid w:val="00C858E5"/>
    <w:rsid w:val="00C8596C"/>
    <w:rsid w:val="00C8684B"/>
    <w:rsid w:val="00C876D1"/>
    <w:rsid w:val="00C90507"/>
    <w:rsid w:val="00C93F70"/>
    <w:rsid w:val="00C94F12"/>
    <w:rsid w:val="00C9666C"/>
    <w:rsid w:val="00C975D3"/>
    <w:rsid w:val="00CA05FC"/>
    <w:rsid w:val="00CA192D"/>
    <w:rsid w:val="00CA211F"/>
    <w:rsid w:val="00CA41AF"/>
    <w:rsid w:val="00CA5E6E"/>
    <w:rsid w:val="00CA7B75"/>
    <w:rsid w:val="00CB1F7A"/>
    <w:rsid w:val="00CB28F3"/>
    <w:rsid w:val="00CB2DEB"/>
    <w:rsid w:val="00CB61C3"/>
    <w:rsid w:val="00CB6FC2"/>
    <w:rsid w:val="00CC0A4F"/>
    <w:rsid w:val="00CC0F64"/>
    <w:rsid w:val="00CC15FE"/>
    <w:rsid w:val="00CC3504"/>
    <w:rsid w:val="00CC4DEF"/>
    <w:rsid w:val="00CC640B"/>
    <w:rsid w:val="00CD305B"/>
    <w:rsid w:val="00CD31A0"/>
    <w:rsid w:val="00CD5BA0"/>
    <w:rsid w:val="00CD76E1"/>
    <w:rsid w:val="00CE0698"/>
    <w:rsid w:val="00CE2A0B"/>
    <w:rsid w:val="00CE306F"/>
    <w:rsid w:val="00CE35F1"/>
    <w:rsid w:val="00CE3F84"/>
    <w:rsid w:val="00CF1AE6"/>
    <w:rsid w:val="00CF2364"/>
    <w:rsid w:val="00CF34DD"/>
    <w:rsid w:val="00CF36DD"/>
    <w:rsid w:val="00CF45EE"/>
    <w:rsid w:val="00CF752E"/>
    <w:rsid w:val="00CF7DE9"/>
    <w:rsid w:val="00D03099"/>
    <w:rsid w:val="00D032E6"/>
    <w:rsid w:val="00D03514"/>
    <w:rsid w:val="00D049E7"/>
    <w:rsid w:val="00D04DC5"/>
    <w:rsid w:val="00D12830"/>
    <w:rsid w:val="00D12B10"/>
    <w:rsid w:val="00D14481"/>
    <w:rsid w:val="00D22384"/>
    <w:rsid w:val="00D231AD"/>
    <w:rsid w:val="00D236B9"/>
    <w:rsid w:val="00D245E3"/>
    <w:rsid w:val="00D24A4D"/>
    <w:rsid w:val="00D26183"/>
    <w:rsid w:val="00D26222"/>
    <w:rsid w:val="00D26C78"/>
    <w:rsid w:val="00D26E51"/>
    <w:rsid w:val="00D270FD"/>
    <w:rsid w:val="00D27266"/>
    <w:rsid w:val="00D279A1"/>
    <w:rsid w:val="00D30E55"/>
    <w:rsid w:val="00D311B0"/>
    <w:rsid w:val="00D31277"/>
    <w:rsid w:val="00D33521"/>
    <w:rsid w:val="00D33C94"/>
    <w:rsid w:val="00D33EAB"/>
    <w:rsid w:val="00D3451B"/>
    <w:rsid w:val="00D348EB"/>
    <w:rsid w:val="00D3686C"/>
    <w:rsid w:val="00D41B7B"/>
    <w:rsid w:val="00D425BC"/>
    <w:rsid w:val="00D4487E"/>
    <w:rsid w:val="00D44AC3"/>
    <w:rsid w:val="00D47599"/>
    <w:rsid w:val="00D47725"/>
    <w:rsid w:val="00D50786"/>
    <w:rsid w:val="00D51232"/>
    <w:rsid w:val="00D53D5F"/>
    <w:rsid w:val="00D5701F"/>
    <w:rsid w:val="00D573C4"/>
    <w:rsid w:val="00D57F83"/>
    <w:rsid w:val="00D624DC"/>
    <w:rsid w:val="00D636DD"/>
    <w:rsid w:val="00D65B29"/>
    <w:rsid w:val="00D666DE"/>
    <w:rsid w:val="00D66A66"/>
    <w:rsid w:val="00D737F8"/>
    <w:rsid w:val="00D73BFE"/>
    <w:rsid w:val="00D753F5"/>
    <w:rsid w:val="00D75A1B"/>
    <w:rsid w:val="00D77954"/>
    <w:rsid w:val="00D83359"/>
    <w:rsid w:val="00D8584F"/>
    <w:rsid w:val="00D86A52"/>
    <w:rsid w:val="00D86EF2"/>
    <w:rsid w:val="00D904AD"/>
    <w:rsid w:val="00D923B1"/>
    <w:rsid w:val="00D92997"/>
    <w:rsid w:val="00DA07E6"/>
    <w:rsid w:val="00DA0E04"/>
    <w:rsid w:val="00DA3419"/>
    <w:rsid w:val="00DA56C1"/>
    <w:rsid w:val="00DA5D53"/>
    <w:rsid w:val="00DB073D"/>
    <w:rsid w:val="00DB0D7B"/>
    <w:rsid w:val="00DB0E80"/>
    <w:rsid w:val="00DB4C35"/>
    <w:rsid w:val="00DB5C50"/>
    <w:rsid w:val="00DC13ED"/>
    <w:rsid w:val="00DC16FF"/>
    <w:rsid w:val="00DC2A2A"/>
    <w:rsid w:val="00DC4161"/>
    <w:rsid w:val="00DC4865"/>
    <w:rsid w:val="00DC7578"/>
    <w:rsid w:val="00DC774E"/>
    <w:rsid w:val="00DC7F37"/>
    <w:rsid w:val="00DD03B4"/>
    <w:rsid w:val="00DD20AE"/>
    <w:rsid w:val="00DD3E87"/>
    <w:rsid w:val="00DD7203"/>
    <w:rsid w:val="00DE1285"/>
    <w:rsid w:val="00DE1DA0"/>
    <w:rsid w:val="00DE2B42"/>
    <w:rsid w:val="00DE35CC"/>
    <w:rsid w:val="00DE3DA6"/>
    <w:rsid w:val="00DE51A5"/>
    <w:rsid w:val="00DE612B"/>
    <w:rsid w:val="00DE62D3"/>
    <w:rsid w:val="00DE6F11"/>
    <w:rsid w:val="00DE7689"/>
    <w:rsid w:val="00DF1AC4"/>
    <w:rsid w:val="00DF5124"/>
    <w:rsid w:val="00DF7B45"/>
    <w:rsid w:val="00E003BC"/>
    <w:rsid w:val="00E005C5"/>
    <w:rsid w:val="00E06CCE"/>
    <w:rsid w:val="00E103C3"/>
    <w:rsid w:val="00E11F49"/>
    <w:rsid w:val="00E12076"/>
    <w:rsid w:val="00E12DFC"/>
    <w:rsid w:val="00E13074"/>
    <w:rsid w:val="00E13440"/>
    <w:rsid w:val="00E147D9"/>
    <w:rsid w:val="00E154EA"/>
    <w:rsid w:val="00E16285"/>
    <w:rsid w:val="00E1766B"/>
    <w:rsid w:val="00E257D9"/>
    <w:rsid w:val="00E27AEF"/>
    <w:rsid w:val="00E30ADE"/>
    <w:rsid w:val="00E36D6B"/>
    <w:rsid w:val="00E373E9"/>
    <w:rsid w:val="00E41338"/>
    <w:rsid w:val="00E41A4A"/>
    <w:rsid w:val="00E4413F"/>
    <w:rsid w:val="00E514BF"/>
    <w:rsid w:val="00E51855"/>
    <w:rsid w:val="00E51E29"/>
    <w:rsid w:val="00E535AB"/>
    <w:rsid w:val="00E6410A"/>
    <w:rsid w:val="00E64DC9"/>
    <w:rsid w:val="00E71C23"/>
    <w:rsid w:val="00E72094"/>
    <w:rsid w:val="00E73187"/>
    <w:rsid w:val="00E746A0"/>
    <w:rsid w:val="00E75146"/>
    <w:rsid w:val="00E75276"/>
    <w:rsid w:val="00E75292"/>
    <w:rsid w:val="00E76E72"/>
    <w:rsid w:val="00E850C8"/>
    <w:rsid w:val="00E8511E"/>
    <w:rsid w:val="00E86A7F"/>
    <w:rsid w:val="00E87BD6"/>
    <w:rsid w:val="00E91BC9"/>
    <w:rsid w:val="00E93C1C"/>
    <w:rsid w:val="00E93CE4"/>
    <w:rsid w:val="00E94821"/>
    <w:rsid w:val="00E94DB5"/>
    <w:rsid w:val="00E94E1B"/>
    <w:rsid w:val="00E95567"/>
    <w:rsid w:val="00E96D8E"/>
    <w:rsid w:val="00E97F5A"/>
    <w:rsid w:val="00EA037D"/>
    <w:rsid w:val="00EA1598"/>
    <w:rsid w:val="00EA45D4"/>
    <w:rsid w:val="00EA65D0"/>
    <w:rsid w:val="00EA7F0F"/>
    <w:rsid w:val="00EB0030"/>
    <w:rsid w:val="00EB01FC"/>
    <w:rsid w:val="00EB1756"/>
    <w:rsid w:val="00EB52D7"/>
    <w:rsid w:val="00EB6F7D"/>
    <w:rsid w:val="00EC0816"/>
    <w:rsid w:val="00EC5770"/>
    <w:rsid w:val="00EC597E"/>
    <w:rsid w:val="00EC60A3"/>
    <w:rsid w:val="00EC7415"/>
    <w:rsid w:val="00EC7CEA"/>
    <w:rsid w:val="00ED2102"/>
    <w:rsid w:val="00ED3831"/>
    <w:rsid w:val="00ED5A0D"/>
    <w:rsid w:val="00ED79F6"/>
    <w:rsid w:val="00EE1DE7"/>
    <w:rsid w:val="00EE3061"/>
    <w:rsid w:val="00EE31C4"/>
    <w:rsid w:val="00EE368D"/>
    <w:rsid w:val="00EE37AA"/>
    <w:rsid w:val="00EE5FD0"/>
    <w:rsid w:val="00EE621B"/>
    <w:rsid w:val="00EE7454"/>
    <w:rsid w:val="00EE7690"/>
    <w:rsid w:val="00EF3031"/>
    <w:rsid w:val="00EF3D11"/>
    <w:rsid w:val="00EF5F77"/>
    <w:rsid w:val="00EF7A14"/>
    <w:rsid w:val="00F053F1"/>
    <w:rsid w:val="00F05837"/>
    <w:rsid w:val="00F05AB1"/>
    <w:rsid w:val="00F05EF5"/>
    <w:rsid w:val="00F06560"/>
    <w:rsid w:val="00F07148"/>
    <w:rsid w:val="00F1057F"/>
    <w:rsid w:val="00F12B57"/>
    <w:rsid w:val="00F12DD2"/>
    <w:rsid w:val="00F140A5"/>
    <w:rsid w:val="00F170CF"/>
    <w:rsid w:val="00F1718F"/>
    <w:rsid w:val="00F2283E"/>
    <w:rsid w:val="00F22AD3"/>
    <w:rsid w:val="00F26B63"/>
    <w:rsid w:val="00F27B97"/>
    <w:rsid w:val="00F310E6"/>
    <w:rsid w:val="00F31C04"/>
    <w:rsid w:val="00F32D47"/>
    <w:rsid w:val="00F33F09"/>
    <w:rsid w:val="00F34998"/>
    <w:rsid w:val="00F37305"/>
    <w:rsid w:val="00F376BA"/>
    <w:rsid w:val="00F414CB"/>
    <w:rsid w:val="00F42009"/>
    <w:rsid w:val="00F43B38"/>
    <w:rsid w:val="00F44652"/>
    <w:rsid w:val="00F60E87"/>
    <w:rsid w:val="00F61A6A"/>
    <w:rsid w:val="00F62CE1"/>
    <w:rsid w:val="00F63167"/>
    <w:rsid w:val="00F641AA"/>
    <w:rsid w:val="00F6485A"/>
    <w:rsid w:val="00F6653A"/>
    <w:rsid w:val="00F66A95"/>
    <w:rsid w:val="00F67129"/>
    <w:rsid w:val="00F70BE6"/>
    <w:rsid w:val="00F72C6F"/>
    <w:rsid w:val="00F72E67"/>
    <w:rsid w:val="00F74ACB"/>
    <w:rsid w:val="00F762DF"/>
    <w:rsid w:val="00F8218F"/>
    <w:rsid w:val="00F82B7B"/>
    <w:rsid w:val="00F82DCE"/>
    <w:rsid w:val="00F8350A"/>
    <w:rsid w:val="00F84BA2"/>
    <w:rsid w:val="00F85973"/>
    <w:rsid w:val="00F85FB0"/>
    <w:rsid w:val="00F8773C"/>
    <w:rsid w:val="00F90FF4"/>
    <w:rsid w:val="00F91F56"/>
    <w:rsid w:val="00F92039"/>
    <w:rsid w:val="00F920FE"/>
    <w:rsid w:val="00F92C2E"/>
    <w:rsid w:val="00F94CFD"/>
    <w:rsid w:val="00F94FC6"/>
    <w:rsid w:val="00F9628D"/>
    <w:rsid w:val="00F96D91"/>
    <w:rsid w:val="00FA0C84"/>
    <w:rsid w:val="00FA1D4E"/>
    <w:rsid w:val="00FA5D99"/>
    <w:rsid w:val="00FA7D32"/>
    <w:rsid w:val="00FB07A0"/>
    <w:rsid w:val="00FB509A"/>
    <w:rsid w:val="00FB7033"/>
    <w:rsid w:val="00FB7152"/>
    <w:rsid w:val="00FB7244"/>
    <w:rsid w:val="00FC00FC"/>
    <w:rsid w:val="00FC1783"/>
    <w:rsid w:val="00FC1891"/>
    <w:rsid w:val="00FC282C"/>
    <w:rsid w:val="00FC42C7"/>
    <w:rsid w:val="00FC4FD0"/>
    <w:rsid w:val="00FD16D8"/>
    <w:rsid w:val="00FD20D2"/>
    <w:rsid w:val="00FD2B07"/>
    <w:rsid w:val="00FD3134"/>
    <w:rsid w:val="00FD575F"/>
    <w:rsid w:val="00FD6D4E"/>
    <w:rsid w:val="00FD74FA"/>
    <w:rsid w:val="00FE0087"/>
    <w:rsid w:val="00FE310B"/>
    <w:rsid w:val="00FE7A0F"/>
    <w:rsid w:val="00FF23FA"/>
    <w:rsid w:val="00FF46C6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BD42B9"/>
  <w15:chartTrackingRefBased/>
  <w15:docId w15:val="{A5CAAD18-B076-4D76-A67E-F9A112F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728"/>
    <w:pPr>
      <w:spacing w:before="120" w:after="60"/>
      <w:ind w:left="227"/>
    </w:pPr>
    <w:rPr>
      <w:rFonts w:ascii="Segoe" w:eastAsia="Segoe" w:hAnsi="Segoe" w:cs="Segoe"/>
      <w:lang w:val="en-AU" w:eastAsia="ja-JP"/>
    </w:rPr>
  </w:style>
  <w:style w:type="paragraph" w:styleId="Heading1">
    <w:name w:val="heading 1"/>
    <w:basedOn w:val="Normal"/>
    <w:next w:val="Normal"/>
    <w:qFormat/>
    <w:rsid w:val="007C2728"/>
    <w:pPr>
      <w:keepNext/>
      <w:pageBreakBefore/>
      <w:spacing w:after="120"/>
      <w:ind w:left="0"/>
      <w:outlineLvl w:val="0"/>
    </w:pPr>
    <w:rPr>
      <w:rFonts w:ascii="Segoe Black" w:eastAsia="Segoe Black" w:hAnsi="Segoe Black" w:cs="Segoe Black"/>
      <w:b/>
      <w:bCs/>
      <w:smallCaps/>
      <w:color w:val="333333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9099B"/>
    <w:pPr>
      <w:keepNext/>
      <w:spacing w:before="240" w:after="120"/>
      <w:ind w:left="0"/>
      <w:outlineLvl w:val="1"/>
    </w:pPr>
    <w:rPr>
      <w:b/>
      <w:bC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7C2728"/>
    <w:pPr>
      <w:keepNext/>
      <w:spacing w:before="180"/>
      <w:outlineLvl w:val="2"/>
    </w:pPr>
    <w:rPr>
      <w:rFonts w:ascii="Segoe Semibold" w:eastAsia="Segoe Semibold" w:hAnsi="Segoe Semibold" w:cs="Segoe Semibold"/>
      <w:color w:val="333333"/>
      <w:sz w:val="26"/>
      <w:szCs w:val="26"/>
    </w:rPr>
  </w:style>
  <w:style w:type="paragraph" w:styleId="Heading4">
    <w:name w:val="heading 4"/>
    <w:basedOn w:val="Normal"/>
    <w:next w:val="Normal"/>
    <w:qFormat/>
    <w:rsid w:val="007C2728"/>
    <w:pPr>
      <w:keepNext/>
      <w:spacing w:before="180"/>
      <w:outlineLvl w:val="3"/>
    </w:pPr>
    <w:rPr>
      <w:rFonts w:ascii="Segoe Semibold" w:eastAsia="Segoe Semibold" w:hAnsi="Segoe Semibold" w:cs="Segoe Semibold"/>
      <w:i/>
      <w:iCs/>
      <w:color w:val="333333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7C2728"/>
    <w:pPr>
      <w:keepNext/>
      <w:spacing w:before="180"/>
      <w:outlineLvl w:val="4"/>
    </w:pPr>
    <w:rPr>
      <w:rFonts w:ascii="Segoe Semibold" w:eastAsia="Segoe Semibold" w:hAnsi="Segoe Semibold" w:cs="Segoe Semibold"/>
      <w:b/>
      <w:i/>
      <w:iCs/>
      <w:color w:val="333333"/>
      <w:sz w:val="22"/>
      <w:szCs w:val="22"/>
    </w:rPr>
  </w:style>
  <w:style w:type="paragraph" w:styleId="Heading6">
    <w:name w:val="heading 6"/>
    <w:basedOn w:val="Normal"/>
    <w:next w:val="Normal"/>
    <w:qFormat/>
    <w:rsid w:val="00924BEF"/>
    <w:pPr>
      <w:spacing w:before="24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24BEF"/>
    <w:pPr>
      <w:spacing w:before="24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924BEF"/>
    <w:pPr>
      <w:spacing w:before="24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924BEF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2728"/>
    <w:pPr>
      <w:pBdr>
        <w:bottom w:val="single" w:sz="4" w:space="1" w:color="auto"/>
      </w:pBdr>
      <w:spacing w:before="0" w:after="0"/>
      <w:ind w:left="0"/>
      <w:jc w:val="right"/>
    </w:pPr>
    <w:rPr>
      <w:sz w:val="16"/>
      <w:szCs w:val="16"/>
    </w:rPr>
  </w:style>
  <w:style w:type="paragraph" w:styleId="Footer">
    <w:name w:val="footer"/>
    <w:basedOn w:val="Normal"/>
    <w:rsid w:val="007C2728"/>
    <w:pPr>
      <w:tabs>
        <w:tab w:val="center" w:pos="4153"/>
        <w:tab w:val="right" w:pos="8306"/>
      </w:tabs>
      <w:spacing w:before="0" w:after="0"/>
      <w:ind w:left="0"/>
    </w:pPr>
    <w:rPr>
      <w:sz w:val="16"/>
      <w:szCs w:val="16"/>
    </w:rPr>
  </w:style>
  <w:style w:type="table" w:styleId="TableGrid">
    <w:name w:val="Table Grid"/>
    <w:basedOn w:val="TableNormal"/>
    <w:uiPriority w:val="59"/>
    <w:rsid w:val="007C2728"/>
    <w:pPr>
      <w:spacing w:before="60" w:after="60"/>
    </w:pPr>
    <w:rPr>
      <w:rFonts w:ascii="Segoe Condensed" w:eastAsia="MS Mincho" w:hAnsi="Segoe Condensed"/>
      <w:sz w:val="18"/>
    </w:rPr>
    <w:tblPr>
      <w:tblStyleRowBandSize w:val="1"/>
      <w:tblInd w:w="227" w:type="dxa"/>
      <w:tblBorders>
        <w:top w:val="single" w:sz="8" w:space="0" w:color="999999"/>
        <w:bottom w:val="single" w:sz="8" w:space="0" w:color="999999"/>
      </w:tblBorders>
      <w:tblCellMar>
        <w:left w:w="57" w:type="dxa"/>
        <w:right w:w="57" w:type="dxa"/>
      </w:tblCellMar>
    </w:tblPr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idden">
    <w:name w:val="Hidden"/>
    <w:basedOn w:val="Normal"/>
    <w:rsid w:val="007C2728"/>
    <w:pPr>
      <w:shd w:val="clear" w:color="auto" w:fill="FFFF99"/>
    </w:pPr>
    <w:rPr>
      <w:vanish/>
      <w:color w:val="0000FF"/>
    </w:rPr>
  </w:style>
  <w:style w:type="paragraph" w:customStyle="1" w:styleId="NumHeading1">
    <w:name w:val="Num Heading 1"/>
    <w:basedOn w:val="Heading1"/>
    <w:next w:val="Normal"/>
    <w:rsid w:val="007C2728"/>
    <w:pPr>
      <w:numPr>
        <w:numId w:val="2"/>
      </w:numPr>
    </w:pPr>
  </w:style>
  <w:style w:type="paragraph" w:customStyle="1" w:styleId="NumHeading2">
    <w:name w:val="Num Heading 2"/>
    <w:basedOn w:val="Heading2"/>
    <w:next w:val="Normal"/>
    <w:rsid w:val="007C2728"/>
    <w:pPr>
      <w:numPr>
        <w:ilvl w:val="1"/>
        <w:numId w:val="2"/>
      </w:numPr>
    </w:pPr>
  </w:style>
  <w:style w:type="paragraph" w:customStyle="1" w:styleId="NumHeading3">
    <w:name w:val="Num Heading 3"/>
    <w:basedOn w:val="Heading3"/>
    <w:next w:val="Normal"/>
    <w:rsid w:val="007C2728"/>
    <w:pPr>
      <w:numPr>
        <w:ilvl w:val="2"/>
        <w:numId w:val="2"/>
      </w:numPr>
    </w:pPr>
  </w:style>
  <w:style w:type="paragraph" w:customStyle="1" w:styleId="NumHeading4">
    <w:name w:val="Num Heading 4"/>
    <w:basedOn w:val="Heading4"/>
    <w:next w:val="Normal"/>
    <w:rsid w:val="007C2728"/>
    <w:pPr>
      <w:numPr>
        <w:ilvl w:val="3"/>
        <w:numId w:val="2"/>
      </w:numPr>
    </w:pPr>
  </w:style>
  <w:style w:type="paragraph" w:styleId="Caption">
    <w:name w:val="caption"/>
    <w:basedOn w:val="Normal"/>
    <w:next w:val="Normal"/>
    <w:qFormat/>
    <w:rsid w:val="007C2728"/>
    <w:pPr>
      <w:spacing w:before="60" w:after="120"/>
    </w:pPr>
    <w:rPr>
      <w:rFonts w:ascii="Segoe Condensed" w:eastAsia="Segoe Condensed" w:hAnsi="Segoe Condensed" w:cs="Segoe Condensed"/>
      <w:sz w:val="16"/>
      <w:szCs w:val="16"/>
    </w:rPr>
  </w:style>
  <w:style w:type="numbering" w:customStyle="1" w:styleId="Bullets">
    <w:name w:val="Bullets"/>
    <w:rsid w:val="007C2728"/>
    <w:pPr>
      <w:numPr>
        <w:numId w:val="1"/>
      </w:numPr>
    </w:pPr>
  </w:style>
  <w:style w:type="paragraph" w:styleId="FootnoteText">
    <w:name w:val="footnote text"/>
    <w:basedOn w:val="Normal"/>
    <w:semiHidden/>
    <w:rsid w:val="00D30E55"/>
    <w:rPr>
      <w:rFonts w:eastAsia="Arial" w:cs="Arial"/>
      <w:sz w:val="16"/>
      <w:szCs w:val="16"/>
    </w:rPr>
  </w:style>
  <w:style w:type="table" w:customStyle="1" w:styleId="TableGridComplex">
    <w:name w:val="Table Grid Complex"/>
    <w:basedOn w:val="TableGrid"/>
    <w:rsid w:val="007C2728"/>
    <w:tblPr/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lastRow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fir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la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eadingAppendixOld">
    <w:name w:val="Heading Appendix Old"/>
    <w:basedOn w:val="Normal"/>
    <w:next w:val="Normal"/>
    <w:rsid w:val="007C2728"/>
    <w:pPr>
      <w:keepNext/>
      <w:pageBreakBefore/>
      <w:numPr>
        <w:ilvl w:val="7"/>
        <w:numId w:val="2"/>
      </w:numPr>
    </w:pPr>
    <w:rPr>
      <w:rFonts w:ascii="Segoe Black" w:eastAsia="Segoe Black" w:hAnsi="Segoe Black" w:cs="Segoe Black"/>
      <w:smallCaps/>
      <w:color w:val="333333"/>
      <w:sz w:val="32"/>
      <w:szCs w:val="32"/>
    </w:rPr>
  </w:style>
  <w:style w:type="paragraph" w:styleId="BalloonText">
    <w:name w:val="Balloon Text"/>
    <w:basedOn w:val="Normal"/>
    <w:semiHidden/>
    <w:rsid w:val="00832AD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39"/>
    <w:rsid w:val="007C2728"/>
    <w:pPr>
      <w:spacing w:before="240"/>
      <w:ind w:left="0"/>
    </w:pPr>
    <w:rPr>
      <w:b/>
      <w:bCs/>
      <w:i/>
      <w:iCs/>
    </w:rPr>
  </w:style>
  <w:style w:type="paragraph" w:styleId="TOC2">
    <w:name w:val="toc 2"/>
    <w:basedOn w:val="Normal"/>
    <w:next w:val="Normal"/>
    <w:uiPriority w:val="39"/>
    <w:rsid w:val="007C2728"/>
  </w:style>
  <w:style w:type="character" w:styleId="Hyperlink">
    <w:name w:val="Hyperlink"/>
    <w:uiPriority w:val="99"/>
    <w:rsid w:val="00927CA2"/>
    <w:rPr>
      <w:color w:val="0000FF"/>
      <w:u w:val="single"/>
    </w:rPr>
  </w:style>
  <w:style w:type="character" w:styleId="FollowedHyperlink">
    <w:name w:val="FollowedHyperlink"/>
    <w:rsid w:val="00CA41AF"/>
    <w:rPr>
      <w:color w:val="800080"/>
      <w:u w:val="single"/>
    </w:rPr>
  </w:style>
  <w:style w:type="paragraph" w:styleId="TOC3">
    <w:name w:val="toc 3"/>
    <w:basedOn w:val="Normal"/>
    <w:next w:val="Normal"/>
    <w:semiHidden/>
    <w:rsid w:val="007C2728"/>
    <w:pPr>
      <w:spacing w:before="60"/>
      <w:ind w:left="403"/>
    </w:pPr>
  </w:style>
  <w:style w:type="paragraph" w:styleId="TOC4">
    <w:name w:val="toc 4"/>
    <w:basedOn w:val="Normal"/>
    <w:next w:val="Normal"/>
    <w:semiHidden/>
    <w:rsid w:val="007C2728"/>
    <w:pPr>
      <w:spacing w:before="60"/>
      <w:ind w:left="601"/>
    </w:pPr>
  </w:style>
  <w:style w:type="paragraph" w:customStyle="1" w:styleId="CodeBlock">
    <w:name w:val="Code Block"/>
    <w:basedOn w:val="Normal"/>
    <w:rsid w:val="007C272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/>
    </w:pPr>
    <w:rPr>
      <w:rFonts w:ascii="Courier New" w:eastAsia="Courier New" w:hAnsi="Courier New" w:cs="Courier New"/>
      <w:sz w:val="16"/>
      <w:szCs w:val="16"/>
    </w:rPr>
  </w:style>
  <w:style w:type="paragraph" w:customStyle="1" w:styleId="Note">
    <w:name w:val="Note"/>
    <w:basedOn w:val="Normal"/>
    <w:rsid w:val="007C2728"/>
    <w:pPr>
      <w:pBdr>
        <w:left w:val="single" w:sz="18" w:space="6" w:color="808080"/>
      </w:pBdr>
      <w:ind w:left="567"/>
    </w:pPr>
  </w:style>
  <w:style w:type="numbering" w:customStyle="1" w:styleId="NumberedList">
    <w:name w:val="Numbered List"/>
    <w:basedOn w:val="NoList"/>
    <w:rsid w:val="007C2728"/>
  </w:style>
  <w:style w:type="paragraph" w:customStyle="1" w:styleId="NoteTitle">
    <w:name w:val="Note Title"/>
    <w:basedOn w:val="Note"/>
    <w:next w:val="Note"/>
    <w:rsid w:val="007C2728"/>
    <w:pPr>
      <w:keepNext/>
      <w:spacing w:before="180" w:after="0"/>
    </w:pPr>
    <w:rPr>
      <w:b/>
      <w:bCs/>
    </w:rPr>
  </w:style>
  <w:style w:type="paragraph" w:customStyle="1" w:styleId="TableNormal1">
    <w:name w:val="Table Normal1"/>
    <w:basedOn w:val="Normal"/>
    <w:rsid w:val="007C2728"/>
    <w:pPr>
      <w:spacing w:before="60"/>
      <w:ind w:left="0"/>
    </w:pPr>
    <w:rPr>
      <w:rFonts w:ascii="Segoe Condensed" w:eastAsia="Segoe Condensed" w:hAnsi="Segoe Condensed" w:cs="Segoe Condensed"/>
    </w:rPr>
  </w:style>
  <w:style w:type="paragraph" w:customStyle="1" w:styleId="HeadingPart">
    <w:name w:val="Heading Part"/>
    <w:basedOn w:val="Normal"/>
    <w:next w:val="Normal"/>
    <w:rsid w:val="007C2728"/>
    <w:pPr>
      <w:pageBreakBefore/>
      <w:numPr>
        <w:ilvl w:val="8"/>
        <w:numId w:val="2"/>
      </w:numPr>
      <w:spacing w:before="480"/>
      <w:outlineLvl w:val="8"/>
    </w:pPr>
    <w:rPr>
      <w:rFonts w:ascii="Segoe Black" w:eastAsia="Segoe Black" w:hAnsi="Segoe Black" w:cs="Segoe Black"/>
      <w:b/>
      <w:smallCaps/>
      <w:color w:val="333333"/>
      <w:sz w:val="32"/>
      <w:szCs w:val="32"/>
    </w:rPr>
  </w:style>
  <w:style w:type="paragraph" w:customStyle="1" w:styleId="NumHeading5">
    <w:name w:val="Num Heading 5"/>
    <w:basedOn w:val="Heading5"/>
    <w:next w:val="Normal"/>
    <w:rsid w:val="007C2728"/>
    <w:pPr>
      <w:numPr>
        <w:ilvl w:val="4"/>
        <w:numId w:val="2"/>
      </w:numPr>
    </w:pPr>
  </w:style>
  <w:style w:type="paragraph" w:styleId="TOC5">
    <w:name w:val="toc 5"/>
    <w:basedOn w:val="Normal"/>
    <w:next w:val="Normal"/>
    <w:semiHidden/>
    <w:rsid w:val="007C2728"/>
    <w:pPr>
      <w:spacing w:before="60"/>
      <w:ind w:left="799"/>
    </w:pPr>
  </w:style>
  <w:style w:type="paragraph" w:styleId="TOC8">
    <w:name w:val="toc 8"/>
    <w:basedOn w:val="Normal"/>
    <w:next w:val="Normal"/>
    <w:semiHidden/>
    <w:rsid w:val="007C2728"/>
    <w:pPr>
      <w:spacing w:before="240"/>
      <w:ind w:left="0"/>
    </w:pPr>
    <w:rPr>
      <w:b/>
      <w:bCs/>
      <w:i/>
      <w:iCs/>
    </w:rPr>
  </w:style>
  <w:style w:type="paragraph" w:styleId="TOC9">
    <w:name w:val="toc 9"/>
    <w:basedOn w:val="Normal"/>
    <w:next w:val="Normal"/>
    <w:semiHidden/>
    <w:rsid w:val="007C2728"/>
    <w:pPr>
      <w:spacing w:before="240"/>
      <w:ind w:left="0"/>
    </w:pPr>
    <w:rPr>
      <w:b/>
      <w:bCs/>
      <w:sz w:val="24"/>
      <w:szCs w:val="24"/>
    </w:rPr>
  </w:style>
  <w:style w:type="paragraph" w:customStyle="1" w:styleId="HeadingAppendix">
    <w:name w:val="Heading Appendix"/>
    <w:basedOn w:val="Heading1"/>
    <w:next w:val="Normal"/>
    <w:rsid w:val="007C2728"/>
  </w:style>
  <w:style w:type="paragraph" w:customStyle="1" w:styleId="FooterSmall">
    <w:name w:val="Footer Small"/>
    <w:basedOn w:val="Footer"/>
    <w:rsid w:val="007C2728"/>
    <w:rPr>
      <w:sz w:val="12"/>
      <w:szCs w:val="12"/>
    </w:rPr>
  </w:style>
  <w:style w:type="numbering" w:customStyle="1" w:styleId="Checklist">
    <w:name w:val="Checklist"/>
    <w:basedOn w:val="NoList"/>
    <w:rsid w:val="007C2728"/>
    <w:pPr>
      <w:numPr>
        <w:numId w:val="4"/>
      </w:numPr>
    </w:pPr>
  </w:style>
  <w:style w:type="paragraph" w:styleId="DocumentMap">
    <w:name w:val="Document Map"/>
    <w:basedOn w:val="Normal"/>
    <w:semiHidden/>
    <w:rsid w:val="007C2728"/>
    <w:pPr>
      <w:shd w:val="clear" w:color="auto" w:fill="000080"/>
    </w:pPr>
    <w:rPr>
      <w:rFonts w:ascii="Tahoma" w:hAnsi="Tahoma" w:cs="Tahoma"/>
    </w:rPr>
  </w:style>
  <w:style w:type="numbering" w:customStyle="1" w:styleId="NumberedListTable">
    <w:name w:val="Numbered List Table"/>
    <w:basedOn w:val="NoList"/>
    <w:rsid w:val="007C2728"/>
    <w:pPr>
      <w:numPr>
        <w:numId w:val="3"/>
      </w:numPr>
    </w:pPr>
  </w:style>
  <w:style w:type="numbering" w:customStyle="1" w:styleId="BulletsTable">
    <w:name w:val="Bullets Table"/>
    <w:basedOn w:val="NoList"/>
    <w:rsid w:val="007C2728"/>
    <w:pPr>
      <w:numPr>
        <w:numId w:val="5"/>
      </w:numPr>
    </w:pPr>
  </w:style>
  <w:style w:type="paragraph" w:customStyle="1" w:styleId="Explanation">
    <w:name w:val="Explanation"/>
    <w:basedOn w:val="Normal"/>
    <w:next w:val="Normal"/>
    <w:autoRedefine/>
    <w:rsid w:val="009855B7"/>
    <w:rPr>
      <w:i/>
      <w:color w:val="800000"/>
    </w:rPr>
  </w:style>
  <w:style w:type="character" w:customStyle="1" w:styleId="fr11">
    <w:name w:val="fr11"/>
    <w:rsid w:val="004E6E81"/>
    <w:rPr>
      <w:rFonts w:ascii="Verdana" w:hAnsi="Verdana"/>
      <w:snapToGrid w:val="0"/>
      <w:lang w:val="en-US" w:eastAsia="en-US" w:bidi="ar-SA"/>
    </w:rPr>
  </w:style>
  <w:style w:type="character" w:customStyle="1" w:styleId="Heading5Char">
    <w:name w:val="Heading 5 Char"/>
    <w:link w:val="Heading5"/>
    <w:rsid w:val="004E6E81"/>
    <w:rPr>
      <w:rFonts w:ascii="Segoe Semibold" w:eastAsia="Segoe Semibold" w:hAnsi="Segoe Semibold" w:cs="Segoe Semibold"/>
      <w:b/>
      <w:i/>
      <w:iCs/>
      <w:color w:val="333333"/>
      <w:sz w:val="22"/>
      <w:szCs w:val="22"/>
      <w:lang w:val="en-AU" w:eastAsia="ja-JP" w:bidi="ar-SA"/>
    </w:rPr>
  </w:style>
  <w:style w:type="table" w:styleId="TableTheme">
    <w:name w:val="Table Theme"/>
    <w:basedOn w:val="TableNormal"/>
    <w:rsid w:val="0088799F"/>
    <w:pPr>
      <w:spacing w:before="120" w:after="60"/>
      <w:ind w:left="22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E16285"/>
    <w:pPr>
      <w:spacing w:before="0" w:after="120"/>
      <w:ind w:left="0"/>
    </w:pPr>
    <w:rPr>
      <w:rFonts w:ascii="Arial" w:eastAsia="Times New Roman" w:hAnsi="Arial" w:cs="Times New Roman"/>
      <w:snapToGrid w:val="0"/>
      <w:lang w:val="en-GB" w:eastAsia="en-US"/>
    </w:rPr>
  </w:style>
  <w:style w:type="paragraph" w:customStyle="1" w:styleId="01body">
    <w:name w:val="01 body"/>
    <w:rsid w:val="002344F9"/>
    <w:pPr>
      <w:spacing w:line="240" w:lineRule="exact"/>
    </w:pPr>
    <w:rPr>
      <w:rFonts w:ascii="Arial" w:hAnsi="Arial"/>
      <w:color w:val="000000"/>
      <w:lang w:val="en-GB"/>
    </w:rPr>
  </w:style>
  <w:style w:type="table" w:styleId="TableClassic1">
    <w:name w:val="Table Classic 1"/>
    <w:basedOn w:val="TableNormal"/>
    <w:rsid w:val="009207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rsid w:val="00237CE9"/>
    <w:pPr>
      <w:spacing w:after="120" w:line="480" w:lineRule="auto"/>
    </w:pPr>
  </w:style>
  <w:style w:type="paragraph" w:styleId="BodyText3">
    <w:name w:val="Body Text 3"/>
    <w:basedOn w:val="Normal"/>
    <w:rsid w:val="00237CE9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rsid w:val="005631E3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bullet">
    <w:name w:val="_Table bullet"/>
    <w:basedOn w:val="Normal"/>
    <w:rsid w:val="008C6F50"/>
    <w:pPr>
      <w:numPr>
        <w:numId w:val="6"/>
      </w:numPr>
    </w:pPr>
  </w:style>
  <w:style w:type="table" w:styleId="TableColorful1">
    <w:name w:val="Table Colorful 1"/>
    <w:basedOn w:val="TableNormal"/>
    <w:rsid w:val="002B37F2"/>
    <w:pPr>
      <w:spacing w:before="120" w:after="60"/>
      <w:ind w:left="22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B37F2"/>
    <w:pPr>
      <w:spacing w:before="120" w:after="60"/>
      <w:ind w:left="22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Professional">
    <w:name w:val="Table Professional"/>
    <w:basedOn w:val="TableNormal"/>
    <w:rsid w:val="002B37F2"/>
    <w:pPr>
      <w:spacing w:before="120" w:after="60"/>
      <w:ind w:left="22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86EF2"/>
    <w:pPr>
      <w:pBdr>
        <w:bottom w:val="single" w:sz="8" w:space="4" w:color="4F81BD"/>
      </w:pBdr>
      <w:spacing w:before="0" w:after="300"/>
      <w:ind w:left="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x-none"/>
    </w:rPr>
  </w:style>
  <w:style w:type="character" w:customStyle="1" w:styleId="TitleChar">
    <w:name w:val="Title Char"/>
    <w:link w:val="Title"/>
    <w:uiPriority w:val="10"/>
    <w:rsid w:val="00D86EF2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EF2"/>
    <w:pPr>
      <w:numPr>
        <w:ilvl w:val="1"/>
      </w:numPr>
      <w:spacing w:before="0" w:after="200" w:line="276" w:lineRule="auto"/>
      <w:ind w:left="227"/>
    </w:pPr>
    <w:rPr>
      <w:rFonts w:ascii="Cambria" w:eastAsia="MS Gothic" w:hAnsi="Cambria" w:cs="Times New Roman"/>
      <w:i/>
      <w:iCs/>
      <w:color w:val="4F81BD"/>
      <w:spacing w:val="15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D86EF2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D86EF2"/>
    <w:rPr>
      <w:rFonts w:ascii="Calibri" w:eastAsia="MS Mincho" w:hAnsi="Calibri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D86EF2"/>
    <w:rPr>
      <w:rFonts w:ascii="Calibri" w:eastAsia="MS Mincho" w:hAnsi="Calibri"/>
      <w:sz w:val="22"/>
      <w:szCs w:val="22"/>
      <w:lang w:eastAsia="ja-JP" w:bidi="ar-SA"/>
    </w:rPr>
  </w:style>
  <w:style w:type="paragraph" w:styleId="ListParagraph">
    <w:name w:val="List Paragraph"/>
    <w:basedOn w:val="Normal"/>
    <w:uiPriority w:val="34"/>
    <w:qFormat/>
    <w:rsid w:val="00310E60"/>
    <w:pPr>
      <w:spacing w:before="0" w:after="200" w:line="276" w:lineRule="auto"/>
      <w:ind w:left="720"/>
      <w:contextualSpacing/>
    </w:pPr>
    <w:rPr>
      <w:rFonts w:ascii="Times" w:eastAsia="Calibri" w:hAnsi="Times" w:cs="Times New Roman"/>
      <w:lang w:val="en-US" w:eastAsia="en-US"/>
    </w:rPr>
  </w:style>
  <w:style w:type="paragraph" w:customStyle="1" w:styleId="TblHeader">
    <w:name w:val="Tbl Header"/>
    <w:basedOn w:val="Normal"/>
    <w:rsid w:val="002025FA"/>
    <w:pPr>
      <w:spacing w:after="120"/>
      <w:ind w:left="0"/>
      <w:jc w:val="center"/>
    </w:pPr>
    <w:rPr>
      <w:rFonts w:ascii="Times" w:eastAsia="Times" w:hAnsi="Times" w:cs="Times New Roman"/>
      <w:b/>
      <w:i/>
      <w:color w:val="FFFFFF"/>
      <w:lang w:val="en-US" w:eastAsia="en-US"/>
    </w:rPr>
  </w:style>
  <w:style w:type="character" w:styleId="UnresolvedMention">
    <w:name w:val="Unresolved Mention"/>
    <w:uiPriority w:val="99"/>
    <w:semiHidden/>
    <w:unhideWhenUsed/>
    <w:rsid w:val="000E2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7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2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6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2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0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035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0097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7754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5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719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3491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672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0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5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693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9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4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0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4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89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3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tagaps.freshdes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help.datagap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tagaps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@%20work\Templates\documentb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0C6D-97E0-442A-A95B-3E4B0AFCD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documentbase.dot</Template>
  <TotalTime>103</TotalTime>
  <Pages>5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Schools for the Future</vt:lpstr>
    </vt:vector>
  </TitlesOfParts>
  <Company>Hewlett-Packard</Company>
  <LinksUpToDate>false</LinksUpToDate>
  <CharactersWithSpaces>2229</CharactersWithSpaces>
  <SharedDoc>false</SharedDoc>
  <HLinks>
    <vt:vector size="102" baseType="variant">
      <vt:variant>
        <vt:i4>4915277</vt:i4>
      </vt:variant>
      <vt:variant>
        <vt:i4>84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1310737</vt:i4>
      </vt:variant>
      <vt:variant>
        <vt:i4>81</vt:i4>
      </vt:variant>
      <vt:variant>
        <vt:i4>0</vt:i4>
      </vt:variant>
      <vt:variant>
        <vt:i4>5</vt:i4>
      </vt:variant>
      <vt:variant>
        <vt:lpwstr>http://datagaps.freshdesk.com/support/solutions/articles/1000155087-oracle-repository-and-workschema-requirements</vt:lpwstr>
      </vt:variant>
      <vt:variant>
        <vt:lpwstr/>
      </vt:variant>
      <vt:variant>
        <vt:i4>4915277</vt:i4>
      </vt:variant>
      <vt:variant>
        <vt:i4>78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_Toc514275693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_Toc514275692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_Toc514275691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_Toc514275690</vt:lpwstr>
      </vt:variant>
      <vt:variant>
        <vt:i4>1638448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_Toc514275689</vt:lpwstr>
      </vt:variant>
      <vt:variant>
        <vt:i4>1638448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_Toc514275688</vt:lpwstr>
      </vt:variant>
      <vt:variant>
        <vt:i4>1638448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_Toc514275687</vt:lpwstr>
      </vt:variant>
      <vt:variant>
        <vt:i4>1638448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_Toc514275686</vt:lpwstr>
      </vt:variant>
      <vt:variant>
        <vt:i4>1638448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_Toc514275685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_Toc514275684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_Toc514275683</vt:lpwstr>
      </vt:variant>
      <vt:variant>
        <vt:i4>3735609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http://www.twitter.com/datagaps</vt:lpwstr>
      </vt:variant>
      <vt:variant>
        <vt:lpwstr/>
      </vt:variant>
      <vt:variant>
        <vt:i4>4063270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http://www.youtube.com/datagaps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http://www.datagaps.com/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Schools for the Future</dc:title>
  <dc:subject>An opportunity to personalise learning and fundamentally re-think the business of education</dc:subject>
  <dc:creator>Andy Ellis</dc:creator>
  <cp:keywords/>
  <cp:lastModifiedBy>Narendar Yalamanchilli</cp:lastModifiedBy>
  <cp:revision>10</cp:revision>
  <cp:lastPrinted>2020-05-19T21:38:00Z</cp:lastPrinted>
  <dcterms:created xsi:type="dcterms:W3CDTF">2020-05-29T22:44:00Z</dcterms:created>
  <dcterms:modified xsi:type="dcterms:W3CDTF">2021-03-23T23:29:00Z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">
    <vt:lpwstr>Kent County Council</vt:lpwstr>
  </property>
  <property fmtid="{D5CDD505-2E9C-101B-9397-08002B2CF9AE}" pid="3" name="Version">
    <vt:lpwstr>2.0</vt:lpwstr>
  </property>
  <property fmtid="{D5CDD505-2E9C-101B-9397-08002B2CF9AE}" pid="4" name="AuthorEmail">
    <vt:lpwstr>andyell@microsoft.com</vt:lpwstr>
  </property>
  <property fmtid="{D5CDD505-2E9C-101B-9397-08002B2CF9AE}" pid="5" name="AuthorPosition">
    <vt:lpwstr>Business Value Consultant, Microsoft Ltd</vt:lpwstr>
  </property>
  <property fmtid="{D5CDD505-2E9C-101B-9397-08002B2CF9AE}" pid="6" name="DocCategory">
    <vt:lpwstr/>
  </property>
  <property fmtid="{D5CDD505-2E9C-101B-9397-08002B2CF9AE}" pid="7" name="DocType">
    <vt:lpwstr> White paper</vt:lpwstr>
  </property>
  <property fmtid="{D5CDD505-2E9C-101B-9397-08002B2CF9AE}" pid="8" name="Status">
    <vt:lpwstr>Final</vt:lpwstr>
  </property>
  <property fmtid="{D5CDD505-2E9C-101B-9397-08002B2CF9AE}" pid="9" name="Confidential">
    <vt:lpwstr>2</vt:lpwstr>
  </property>
</Properties>
</file>