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51035" w14:textId="3B2A320D" w:rsidR="001232D2" w:rsidRPr="00B90C90" w:rsidRDefault="00EB01FC" w:rsidP="00F8218F">
      <w:pPr>
        <w:shd w:val="clear" w:color="auto" w:fill="0070C0"/>
        <w:spacing w:before="4600"/>
        <w:ind w:left="-567" w:right="-567" w:firstLine="1287"/>
        <w:jc w:val="right"/>
        <w:outlineLvl w:val="0"/>
        <w:rPr>
          <w:color w:val="FFFFFF"/>
          <w:sz w:val="44"/>
          <w:szCs w:val="44"/>
        </w:rPr>
      </w:pPr>
      <w:r>
        <w:rPr>
          <w:noProof/>
          <w:color w:val="FFFFFF"/>
          <w:sz w:val="44"/>
          <w:szCs w:val="44"/>
          <w:lang w:val="en-GB" w:eastAsia="en-GB"/>
        </w:rPr>
        <w:pict w14:anchorId="213C9E0E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37.4pt;margin-top:150pt;width:153.15pt;height:51.75pt;z-index:1;mso-wrap-style:none" filled="f">
            <v:textbox style="mso-next-textbox:#_x0000_s1055;mso-fit-shape-to-text:t">
              <w:txbxContent>
                <w:p w14:paraId="74F6457A" w14:textId="77777777" w:rsidR="00EB01FC" w:rsidRDefault="00EB01FC">
                  <w:pPr>
                    <w:ind w:left="0"/>
                  </w:pPr>
                  <w:r>
                    <w:pict w14:anchorId="0230D5F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8pt;height:34.8pt">
                        <v:imagedata r:id="rId8" o:title="datagaps-logo-normal"/>
                      </v:shape>
                    </w:pict>
                  </w:r>
                </w:p>
              </w:txbxContent>
            </v:textbox>
          </v:shape>
        </w:pict>
      </w:r>
      <w:r w:rsidR="00F8218F">
        <w:rPr>
          <w:noProof/>
          <w:color w:val="FFFFFF"/>
          <w:sz w:val="44"/>
          <w:szCs w:val="44"/>
          <w:lang w:val="en-GB" w:eastAsia="en-GB"/>
        </w:rPr>
        <w:t xml:space="preserve">         </w:t>
      </w:r>
      <w:r w:rsidR="008D75BB">
        <w:rPr>
          <w:noProof/>
          <w:color w:val="FFFFFF"/>
          <w:sz w:val="44"/>
          <w:szCs w:val="44"/>
          <w:lang w:val="en-GB" w:eastAsia="en-GB"/>
        </w:rPr>
        <w:t xml:space="preserve"> </w:t>
      </w:r>
      <w:r w:rsidR="00F8218F">
        <w:rPr>
          <w:noProof/>
          <w:color w:val="FFFFFF"/>
          <w:sz w:val="44"/>
          <w:szCs w:val="44"/>
          <w:lang w:val="en-GB" w:eastAsia="en-GB"/>
        </w:rPr>
        <w:t xml:space="preserve">    </w:t>
      </w:r>
      <w:r w:rsidR="000807E2">
        <w:rPr>
          <w:noProof/>
          <w:color w:val="FFFFFF"/>
          <w:sz w:val="44"/>
          <w:szCs w:val="44"/>
          <w:lang w:val="en-GB" w:eastAsia="en-GB"/>
        </w:rPr>
        <w:t xml:space="preserve"> </w:t>
      </w:r>
      <w:r w:rsidR="00F8218F">
        <w:rPr>
          <w:noProof/>
          <w:color w:val="FFFFFF"/>
          <w:sz w:val="44"/>
          <w:szCs w:val="44"/>
          <w:lang w:val="en-GB" w:eastAsia="en-GB"/>
        </w:rPr>
        <w:t xml:space="preserve"> </w:t>
      </w:r>
      <w:r w:rsidR="008D75BB">
        <w:rPr>
          <w:noProof/>
          <w:color w:val="FFFFFF"/>
          <w:sz w:val="44"/>
          <w:szCs w:val="44"/>
          <w:lang w:val="en-GB" w:eastAsia="en-GB"/>
        </w:rPr>
        <w:t>BI</w:t>
      </w:r>
      <w:r w:rsidR="002F7321">
        <w:rPr>
          <w:noProof/>
          <w:color w:val="FFFFFF"/>
          <w:sz w:val="44"/>
          <w:szCs w:val="44"/>
          <w:lang w:val="en-GB" w:eastAsia="en-GB"/>
        </w:rPr>
        <w:t xml:space="preserve"> Validator</w:t>
      </w:r>
      <w:r w:rsidR="0053128A">
        <w:rPr>
          <w:noProof/>
          <w:color w:val="FFFFFF"/>
          <w:sz w:val="44"/>
          <w:szCs w:val="44"/>
          <w:lang w:val="en-GB" w:eastAsia="en-GB"/>
        </w:rPr>
        <w:t xml:space="preserve">                        </w:t>
      </w:r>
      <w:r w:rsidR="002F7321">
        <w:rPr>
          <w:noProof/>
          <w:color w:val="FFFFFF"/>
          <w:sz w:val="44"/>
          <w:szCs w:val="44"/>
          <w:lang w:val="en-GB" w:eastAsia="en-GB"/>
        </w:rPr>
        <w:t>Hardware Requ</w:t>
      </w:r>
      <w:r w:rsidR="00CF752E">
        <w:rPr>
          <w:noProof/>
          <w:color w:val="FFFFFF"/>
          <w:sz w:val="44"/>
          <w:szCs w:val="44"/>
          <w:lang w:val="en-GB" w:eastAsia="en-GB"/>
        </w:rPr>
        <w:t>i</w:t>
      </w:r>
      <w:r w:rsidR="002F7321">
        <w:rPr>
          <w:noProof/>
          <w:color w:val="FFFFFF"/>
          <w:sz w:val="44"/>
          <w:szCs w:val="44"/>
          <w:lang w:val="en-GB" w:eastAsia="en-GB"/>
        </w:rPr>
        <w:t>rements</w:t>
      </w:r>
      <w:r w:rsidR="008A16DE">
        <w:rPr>
          <w:noProof/>
          <w:color w:val="FFFFFF"/>
          <w:sz w:val="44"/>
          <w:szCs w:val="44"/>
          <w:lang w:val="en-GB" w:eastAsia="en-GB"/>
        </w:rPr>
        <w:t xml:space="preserve"> &amp; </w:t>
      </w:r>
      <w:r w:rsidR="006A4836">
        <w:rPr>
          <w:noProof/>
          <w:color w:val="FFFFFF"/>
          <w:sz w:val="44"/>
          <w:szCs w:val="44"/>
          <w:lang w:val="en-GB" w:eastAsia="en-GB"/>
        </w:rPr>
        <w:t>Architecture</w:t>
      </w:r>
    </w:p>
    <w:p w14:paraId="053BB41F" w14:textId="77777777" w:rsidR="001232D2" w:rsidRPr="00813BE7" w:rsidRDefault="001232D2" w:rsidP="00E94821">
      <w:pPr>
        <w:ind w:left="-567" w:right="-567"/>
        <w:jc w:val="center"/>
        <w:outlineLvl w:val="0"/>
        <w:rPr>
          <w:sz w:val="32"/>
          <w:szCs w:val="36"/>
        </w:rPr>
      </w:pPr>
    </w:p>
    <w:p w14:paraId="5E79CE32" w14:textId="77777777" w:rsidR="00E06CCE" w:rsidRPr="005F6EED" w:rsidRDefault="00E06CCE" w:rsidP="00304AAD">
      <w:pPr>
        <w:spacing w:before="360"/>
        <w:ind w:left="-567" w:right="-567"/>
        <w:jc w:val="right"/>
        <w:outlineLvl w:val="0"/>
        <w:rPr>
          <w:i/>
          <w:iCs/>
        </w:rPr>
      </w:pPr>
      <w:r w:rsidRPr="005F6EED">
        <w:rPr>
          <w:i/>
          <w:iCs/>
        </w:rPr>
        <w:t>Prepared by</w:t>
      </w:r>
    </w:p>
    <w:p w14:paraId="01E83234" w14:textId="77777777" w:rsidR="00E06CCE" w:rsidRDefault="00327421" w:rsidP="00D5701F">
      <w:pPr>
        <w:ind w:left="-567" w:right="-567"/>
        <w:jc w:val="right"/>
        <w:outlineLvl w:val="0"/>
        <w:rPr>
          <w:b/>
          <w:bCs/>
        </w:rPr>
      </w:pPr>
      <w:r>
        <w:rPr>
          <w:b/>
          <w:bCs/>
        </w:rPr>
        <w:t>datagaps</w:t>
      </w:r>
      <w:r w:rsidRPr="005F6EED">
        <w:rPr>
          <w:b/>
          <w:bCs/>
        </w:rPr>
        <w:t xml:space="preserve"> </w:t>
      </w:r>
    </w:p>
    <w:p w14:paraId="43DAA6CB" w14:textId="77777777" w:rsidR="00327421" w:rsidRDefault="00327421" w:rsidP="00D5701F">
      <w:pPr>
        <w:ind w:left="-567" w:right="-567"/>
        <w:jc w:val="right"/>
        <w:outlineLvl w:val="0"/>
        <w:rPr>
          <w:b/>
          <w:bCs/>
        </w:rPr>
      </w:pPr>
      <w:hyperlink r:id="rId9" w:history="1">
        <w:r w:rsidRPr="00634E27">
          <w:rPr>
            <w:rStyle w:val="Hyperlink"/>
            <w:b/>
            <w:bCs/>
          </w:rPr>
          <w:t>http://www.datagaps.com</w:t>
        </w:r>
      </w:hyperlink>
    </w:p>
    <w:p w14:paraId="363D928A" w14:textId="32E2A6BD" w:rsidR="00327421" w:rsidRDefault="00F8218F" w:rsidP="00D5701F">
      <w:pPr>
        <w:ind w:left="-567" w:right="-567"/>
        <w:jc w:val="right"/>
        <w:outlineLvl w:val="0"/>
        <w:rPr>
          <w:b/>
          <w:bCs/>
        </w:rPr>
      </w:pPr>
      <w:hyperlink r:id="rId10" w:history="1">
        <w:r w:rsidRPr="00123B81">
          <w:rPr>
            <w:rStyle w:val="Hyperlink"/>
            <w:b/>
            <w:bCs/>
          </w:rPr>
          <w:t>http://help.datagaps.com</w:t>
        </w:r>
      </w:hyperlink>
    </w:p>
    <w:p w14:paraId="732B8BFA" w14:textId="4E5800A5" w:rsidR="00327421" w:rsidRDefault="00F8218F" w:rsidP="00D5701F">
      <w:pPr>
        <w:ind w:left="-567" w:right="-567"/>
        <w:jc w:val="right"/>
        <w:outlineLvl w:val="0"/>
        <w:rPr>
          <w:b/>
          <w:bCs/>
        </w:rPr>
      </w:pPr>
      <w:hyperlink r:id="rId11" w:history="1">
        <w:r w:rsidR="00327421" w:rsidRPr="00F8218F">
          <w:rPr>
            <w:rStyle w:val="Hyperlink"/>
            <w:b/>
            <w:bCs/>
          </w:rPr>
          <w:t>http://</w:t>
        </w:r>
        <w:r w:rsidRPr="00F8218F">
          <w:rPr>
            <w:rStyle w:val="Hyperlink"/>
            <w:b/>
            <w:bCs/>
          </w:rPr>
          <w:t>datagaps.freshdesk.com</w:t>
        </w:r>
      </w:hyperlink>
      <w:r>
        <w:rPr>
          <w:b/>
          <w:bCs/>
        </w:rPr>
        <w:t xml:space="preserve"> </w:t>
      </w:r>
    </w:p>
    <w:p w14:paraId="68A5D979" w14:textId="77777777" w:rsidR="00C74281" w:rsidRPr="002325B2" w:rsidRDefault="00304AAD" w:rsidP="00304AAD">
      <w:pPr>
        <w:spacing w:before="360"/>
        <w:ind w:left="-567" w:right="-567"/>
        <w:jc w:val="right"/>
        <w:rPr>
          <w:i/>
          <w:lang w:val="nl-NL"/>
        </w:rPr>
      </w:pPr>
      <w:r w:rsidRPr="002325B2">
        <w:rPr>
          <w:i/>
          <w:lang w:val="nl-NL"/>
        </w:rPr>
        <w:t>C</w:t>
      </w:r>
      <w:r w:rsidR="00C74281" w:rsidRPr="002325B2">
        <w:rPr>
          <w:i/>
          <w:lang w:val="nl-NL"/>
        </w:rPr>
        <w:t>ontact</w:t>
      </w:r>
    </w:p>
    <w:p w14:paraId="3D94E746" w14:textId="77777777" w:rsidR="00C74281" w:rsidRPr="002325B2" w:rsidRDefault="00327421" w:rsidP="00504A10">
      <w:pPr>
        <w:ind w:left="-567" w:right="-567"/>
        <w:jc w:val="right"/>
        <w:rPr>
          <w:b/>
          <w:lang w:val="nl-NL"/>
        </w:rPr>
      </w:pPr>
      <w:r>
        <w:rPr>
          <w:b/>
          <w:lang w:val="nl-NL"/>
        </w:rPr>
        <w:t>contact@datagaps</w:t>
      </w:r>
      <w:r w:rsidR="00C74281" w:rsidRPr="002325B2">
        <w:rPr>
          <w:b/>
          <w:lang w:val="nl-NL"/>
        </w:rPr>
        <w:t>.com</w:t>
      </w:r>
    </w:p>
    <w:p w14:paraId="14794CFD" w14:textId="77777777" w:rsidR="002163AD" w:rsidRPr="002F7321" w:rsidRDefault="002163AD" w:rsidP="002F7321">
      <w:pPr>
        <w:spacing w:before="360"/>
        <w:ind w:left="-567" w:right="-567"/>
        <w:jc w:val="center"/>
        <w:rPr>
          <w:i/>
          <w:iCs/>
          <w:lang w:val="nl-NL"/>
        </w:rPr>
      </w:pPr>
    </w:p>
    <w:p w14:paraId="0C8B3040" w14:textId="77777777" w:rsidR="00D53D5F" w:rsidRPr="002325B2" w:rsidRDefault="00C93F70" w:rsidP="00504A10">
      <w:pPr>
        <w:rPr>
          <w:lang w:val="nl-NL"/>
        </w:rPr>
      </w:pPr>
      <w:r w:rsidRPr="002325B2">
        <w:rPr>
          <w:lang w:val="nl-NL"/>
        </w:rPr>
        <w:br w:type="page"/>
      </w:r>
    </w:p>
    <w:p w14:paraId="52C6AC6A" w14:textId="77777777" w:rsidR="00C154B0" w:rsidRPr="00581046" w:rsidRDefault="00C154B0" w:rsidP="00D5701F">
      <w:pPr>
        <w:spacing w:after="120"/>
        <w:ind w:left="0"/>
        <w:outlineLvl w:val="0"/>
        <w:rPr>
          <w:b/>
          <w:color w:val="333333"/>
          <w:sz w:val="28"/>
        </w:rPr>
      </w:pPr>
      <w:r w:rsidRPr="00581046">
        <w:rPr>
          <w:b/>
          <w:color w:val="333333"/>
          <w:sz w:val="28"/>
        </w:rPr>
        <w:t>Tab</w:t>
      </w:r>
      <w:r w:rsidR="00787A2F" w:rsidRPr="00581046">
        <w:rPr>
          <w:b/>
          <w:color w:val="333333"/>
          <w:sz w:val="28"/>
        </w:rPr>
        <w:t>le of C</w:t>
      </w:r>
      <w:r w:rsidRPr="00581046">
        <w:rPr>
          <w:b/>
          <w:color w:val="333333"/>
          <w:sz w:val="28"/>
        </w:rPr>
        <w:t>ontents</w:t>
      </w:r>
    </w:p>
    <w:p w14:paraId="734CA15B" w14:textId="3D5C0BDD" w:rsidR="006A4836" w:rsidRPr="00337DE3" w:rsidRDefault="00504A10">
      <w:pPr>
        <w:pStyle w:val="TOC1"/>
        <w:tabs>
          <w:tab w:val="right" w:leader="dot" w:pos="9017"/>
        </w:tabs>
        <w:rPr>
          <w:rFonts w:ascii="Calibri" w:eastAsia="Times New Roman" w:hAnsi="Calibri" w:cs="Times New Roman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\t "Heading 9,9,Heading Part,9" </w:instrText>
      </w:r>
      <w:r>
        <w:fldChar w:fldCharType="separate"/>
      </w:r>
      <w:hyperlink w:anchor="_Toc41675585" w:history="1">
        <w:r w:rsidR="006A4836" w:rsidRPr="009A4420">
          <w:rPr>
            <w:rStyle w:val="Hyperlink"/>
            <w:noProof/>
          </w:rPr>
          <w:t>Purpose of the DOCUMENT</w:t>
        </w:r>
        <w:r w:rsidR="006A4836">
          <w:rPr>
            <w:noProof/>
            <w:webHidden/>
          </w:rPr>
          <w:tab/>
        </w:r>
        <w:r w:rsidR="006A4836">
          <w:rPr>
            <w:noProof/>
            <w:webHidden/>
          </w:rPr>
          <w:fldChar w:fldCharType="begin"/>
        </w:r>
        <w:r w:rsidR="006A4836">
          <w:rPr>
            <w:noProof/>
            <w:webHidden/>
          </w:rPr>
          <w:instrText xml:space="preserve"> PAGEREF _Toc41675585 \h </w:instrText>
        </w:r>
        <w:r w:rsidR="006A4836">
          <w:rPr>
            <w:noProof/>
            <w:webHidden/>
          </w:rPr>
        </w:r>
        <w:r w:rsidR="006A4836">
          <w:rPr>
            <w:noProof/>
            <w:webHidden/>
          </w:rPr>
          <w:fldChar w:fldCharType="separate"/>
        </w:r>
        <w:r w:rsidR="006A4836">
          <w:rPr>
            <w:noProof/>
            <w:webHidden/>
          </w:rPr>
          <w:t>1</w:t>
        </w:r>
        <w:r w:rsidR="006A4836">
          <w:rPr>
            <w:noProof/>
            <w:webHidden/>
          </w:rPr>
          <w:fldChar w:fldCharType="end"/>
        </w:r>
      </w:hyperlink>
    </w:p>
    <w:p w14:paraId="5DD72368" w14:textId="1C35E3C3" w:rsidR="006A4836" w:rsidRPr="00337DE3" w:rsidRDefault="006A4836">
      <w:pPr>
        <w:pStyle w:val="TOC1"/>
        <w:tabs>
          <w:tab w:val="right" w:leader="dot" w:pos="9017"/>
        </w:tabs>
        <w:rPr>
          <w:rFonts w:ascii="Calibri" w:eastAsia="Times New Roman" w:hAnsi="Calibri" w:cs="Times New Roman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41675586" w:history="1">
        <w:r w:rsidRPr="009A4420">
          <w:rPr>
            <w:rStyle w:val="Hyperlink"/>
            <w:noProof/>
          </w:rPr>
          <w:t>BI Validator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_Toc41675586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17636A8" w14:textId="6B1ABA42" w:rsidR="006A4836" w:rsidRPr="00337DE3" w:rsidRDefault="006A483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5587" w:history="1">
        <w:r w:rsidRPr="009A4420">
          <w:rPr>
            <w:rStyle w:val="Hyperlink"/>
            <w:noProof/>
            <w:kern w:val="32"/>
          </w:rPr>
          <w:t>BI Validator Architecture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_Toc41675587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F1B97C2" w14:textId="51075FF0" w:rsidR="006A4836" w:rsidRPr="00337DE3" w:rsidRDefault="006A483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5588" w:history="1">
        <w:r w:rsidRPr="009A4420">
          <w:rPr>
            <w:rStyle w:val="Hyperlink"/>
            <w:noProof/>
            <w:kern w:val="32"/>
          </w:rPr>
          <w:t>BI Validator 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_Toc41675588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099C750" w14:textId="2B433C72" w:rsidR="006A4836" w:rsidRPr="00337DE3" w:rsidRDefault="006A483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5589" w:history="1">
        <w:r w:rsidRPr="009A4420">
          <w:rPr>
            <w:rStyle w:val="Hyperlink"/>
            <w:noProof/>
            <w:kern w:val="32"/>
          </w:rPr>
          <w:t>BI Validator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_Toc41675589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6804019" w14:textId="740FA2CA" w:rsidR="006A4836" w:rsidRPr="00337DE3" w:rsidRDefault="006A483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5590" w:history="1">
        <w:r w:rsidRPr="009A4420">
          <w:rPr>
            <w:rStyle w:val="Hyperlink"/>
            <w:noProof/>
          </w:rPr>
          <w:t>BI Validator Repository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_Toc41675590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14AC56" w14:textId="1127D8A0" w:rsidR="00852EE0" w:rsidRDefault="00504A10" w:rsidP="00D5701F">
      <w:pPr>
        <w:outlineLvl w:val="0"/>
      </w:pPr>
      <w:r>
        <w:fldChar w:fldCharType="end"/>
      </w:r>
    </w:p>
    <w:p w14:paraId="77242140" w14:textId="77777777" w:rsidR="00C154B0" w:rsidRDefault="00C154B0" w:rsidP="00504A10">
      <w:pPr>
        <w:sectPr w:rsidR="00C154B0" w:rsidSect="00D86EF2">
          <w:footerReference w:type="default" r:id="rId12"/>
          <w:pgSz w:w="11907" w:h="16840" w:code="9"/>
          <w:pgMar w:top="1440" w:right="1440" w:bottom="1440" w:left="1440" w:header="709" w:footer="567" w:gutter="0"/>
          <w:pgNumType w:start="0"/>
          <w:cols w:space="708"/>
          <w:titlePg/>
          <w:docGrid w:linePitch="360"/>
        </w:sectPr>
      </w:pPr>
    </w:p>
    <w:p w14:paraId="401C956D" w14:textId="77777777" w:rsidR="00365F79" w:rsidRDefault="007A045C" w:rsidP="00365F79">
      <w:pPr>
        <w:pStyle w:val="Heading1"/>
      </w:pPr>
      <w:bookmarkStart w:id="0" w:name="bmBodyStart"/>
      <w:bookmarkStart w:id="1" w:name="_Toc41675585"/>
      <w:bookmarkEnd w:id="0"/>
      <w:r>
        <w:lastRenderedPageBreak/>
        <w:t xml:space="preserve">Purpose of the </w:t>
      </w:r>
      <w:r w:rsidR="00414F3C">
        <w:t>DOCUMENT</w:t>
      </w:r>
      <w:bookmarkEnd w:id="1"/>
    </w:p>
    <w:p w14:paraId="239D5622" w14:textId="7C14AC93" w:rsidR="007A045C" w:rsidRPr="00310E60" w:rsidRDefault="00414F3C" w:rsidP="00414F3C">
      <w:pPr>
        <w:ind w:left="947"/>
        <w:rPr>
          <w:rFonts w:ascii="Garamond" w:hAnsi="Garamond"/>
          <w:color w:val="000000"/>
          <w:sz w:val="24"/>
        </w:rPr>
      </w:pPr>
      <w:r>
        <w:rPr>
          <w:rFonts w:ascii="Garamond" w:hAnsi="Garamond"/>
          <w:color w:val="000000"/>
          <w:sz w:val="24"/>
        </w:rPr>
        <w:t>This document explains th</w:t>
      </w:r>
      <w:r w:rsidR="009A1A47">
        <w:rPr>
          <w:rFonts w:ascii="Garamond" w:hAnsi="Garamond"/>
          <w:color w:val="000000"/>
          <w:sz w:val="24"/>
        </w:rPr>
        <w:t>e</w:t>
      </w:r>
      <w:r w:rsidR="00F8218F">
        <w:rPr>
          <w:rFonts w:ascii="Garamond" w:hAnsi="Garamond"/>
          <w:color w:val="000000"/>
          <w:sz w:val="24"/>
        </w:rPr>
        <w:t xml:space="preserve"> architecture, </w:t>
      </w:r>
      <w:r w:rsidR="009A1A47">
        <w:rPr>
          <w:rFonts w:ascii="Garamond" w:hAnsi="Garamond"/>
          <w:color w:val="000000"/>
          <w:sz w:val="24"/>
        </w:rPr>
        <w:t>hardware requirements</w:t>
      </w:r>
      <w:r w:rsidR="0024733D">
        <w:rPr>
          <w:rFonts w:ascii="Garamond" w:hAnsi="Garamond"/>
          <w:color w:val="000000"/>
          <w:sz w:val="24"/>
        </w:rPr>
        <w:t xml:space="preserve"> and pre-requisites</w:t>
      </w:r>
      <w:r w:rsidR="009A1A47">
        <w:rPr>
          <w:rFonts w:ascii="Garamond" w:hAnsi="Garamond"/>
          <w:color w:val="000000"/>
          <w:sz w:val="24"/>
        </w:rPr>
        <w:t xml:space="preserve"> for </w:t>
      </w:r>
      <w:r w:rsidR="00F8218F">
        <w:rPr>
          <w:rFonts w:ascii="Garamond" w:hAnsi="Garamond"/>
          <w:color w:val="000000"/>
          <w:sz w:val="24"/>
        </w:rPr>
        <w:t xml:space="preserve">deploying </w:t>
      </w:r>
      <w:r w:rsidR="008D75BB">
        <w:rPr>
          <w:rFonts w:ascii="Garamond" w:hAnsi="Garamond"/>
          <w:color w:val="000000"/>
          <w:sz w:val="24"/>
        </w:rPr>
        <w:t>BI</w:t>
      </w:r>
      <w:r w:rsidR="009A1A47">
        <w:rPr>
          <w:rFonts w:ascii="Garamond" w:hAnsi="Garamond"/>
          <w:color w:val="000000"/>
          <w:sz w:val="24"/>
        </w:rPr>
        <w:t xml:space="preserve"> Validator.</w:t>
      </w:r>
    </w:p>
    <w:p w14:paraId="65FE2087" w14:textId="77777777" w:rsidR="00365F79" w:rsidRDefault="00365F79" w:rsidP="00F12B57"/>
    <w:p w14:paraId="6132D480" w14:textId="77777777" w:rsidR="00D26E51" w:rsidRDefault="00D26E51" w:rsidP="00365F79"/>
    <w:p w14:paraId="760F1D32" w14:textId="77777777" w:rsidR="00D26E51" w:rsidRDefault="00D26E51" w:rsidP="00365F79"/>
    <w:p w14:paraId="6D7708D7" w14:textId="47935C42" w:rsidR="00F8218F" w:rsidRDefault="00CF41D7" w:rsidP="00F8218F">
      <w:pPr>
        <w:pStyle w:val="Heading1"/>
      </w:pPr>
      <w:bookmarkStart w:id="2" w:name="_Toc41675586"/>
      <w:r>
        <w:lastRenderedPageBreak/>
        <w:t>BI</w:t>
      </w:r>
      <w:r w:rsidR="00F8218F">
        <w:t xml:space="preserve"> Validator</w:t>
      </w:r>
      <w:bookmarkEnd w:id="2"/>
    </w:p>
    <w:p w14:paraId="055D2DBC" w14:textId="51DDFDD5" w:rsidR="005D4DC2" w:rsidRPr="005D4DC2" w:rsidRDefault="005D4DC2" w:rsidP="005D4DC2">
      <w:pPr>
        <w:pStyle w:val="Heading2"/>
      </w:pPr>
      <w:bookmarkStart w:id="3" w:name="_Toc41675587"/>
      <w:r>
        <w:rPr>
          <w:kern w:val="32"/>
        </w:rPr>
        <w:t xml:space="preserve">BI Validator </w:t>
      </w:r>
      <w:r>
        <w:rPr>
          <w:kern w:val="32"/>
        </w:rPr>
        <w:t>Architecture</w:t>
      </w:r>
      <w:bookmarkEnd w:id="3"/>
    </w:p>
    <w:p w14:paraId="2A56CE85" w14:textId="22ACCCC2" w:rsidR="00234CDA" w:rsidRPr="00CF41D7" w:rsidRDefault="008D75BB" w:rsidP="008D75BB">
      <w:pPr>
        <w:rPr>
          <w:bCs/>
          <w:kern w:val="32"/>
          <w:sz w:val="28"/>
          <w:szCs w:val="28"/>
        </w:rPr>
      </w:pPr>
      <w:r w:rsidRPr="0037098B">
        <w:rPr>
          <w:noProof/>
        </w:rPr>
        <w:pict w14:anchorId="58BE96D2">
          <v:shape id="Picture 1" o:spid="_x0000_i1036" type="#_x0000_t75" style="width:400.8pt;height:195pt;visibility:visible;mso-wrap-style:square">
            <v:imagedata r:id="rId13" o:title=""/>
          </v:shape>
        </w:pict>
      </w:r>
    </w:p>
    <w:p w14:paraId="1A2B1F00" w14:textId="77777777" w:rsidR="008D75BB" w:rsidRDefault="008D75BB" w:rsidP="000D5ADB">
      <w:pPr>
        <w:pStyle w:val="Heading2"/>
        <w:rPr>
          <w:kern w:val="32"/>
        </w:rPr>
      </w:pPr>
    </w:p>
    <w:p w14:paraId="4F30C81B" w14:textId="381BB63D" w:rsidR="000D5ADB" w:rsidRPr="00D425BC" w:rsidRDefault="00CF41D7" w:rsidP="000D5ADB">
      <w:pPr>
        <w:pStyle w:val="Heading2"/>
      </w:pPr>
      <w:bookmarkStart w:id="4" w:name="_Toc41675588"/>
      <w:r>
        <w:rPr>
          <w:kern w:val="32"/>
        </w:rPr>
        <w:t xml:space="preserve">BI Validator </w:t>
      </w:r>
      <w:r w:rsidR="008D75BB">
        <w:rPr>
          <w:kern w:val="32"/>
        </w:rPr>
        <w:t>Client</w:t>
      </w:r>
      <w:bookmarkEnd w:id="4"/>
    </w:p>
    <w:p w14:paraId="1D799B49" w14:textId="306AB6B5" w:rsidR="000D5ADB" w:rsidRDefault="00D50786" w:rsidP="000D5ADB">
      <w:pPr>
        <w:pStyle w:val="ListParagraph"/>
        <w:rPr>
          <w:rFonts w:ascii="DroidSansRegular" w:hAnsi="DroidSansRegular"/>
          <w:color w:val="6E6E6E"/>
          <w:sz w:val="21"/>
          <w:szCs w:val="21"/>
          <w:shd w:val="clear" w:color="auto" w:fill="FCFCFC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BI Validator Desktop</w:t>
      </w:r>
      <w:r w:rsidR="000D5ADB" w:rsidRPr="008A16D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is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a</w:t>
      </w:r>
      <w:r w:rsidR="000D5ADB" w:rsidRPr="008A16D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Windows based thick client</w:t>
      </w:r>
      <w:r w:rsidR="008A1D9A">
        <w:rPr>
          <w:rFonts w:ascii="DroidSansRegular" w:hAnsi="DroidSansRegular"/>
          <w:color w:val="6E6E6E"/>
          <w:sz w:val="21"/>
          <w:szCs w:val="21"/>
          <w:shd w:val="clear" w:color="auto" w:fill="FCFCFC"/>
        </w:rPr>
        <w:t>.</w:t>
      </w:r>
    </w:p>
    <w:p w14:paraId="72E6B441" w14:textId="6838FB0C" w:rsidR="008D75BB" w:rsidRDefault="00CF41D7" w:rsidP="00ED5A0D">
      <w:pPr>
        <w:pStyle w:val="ListParagraph"/>
        <w:numPr>
          <w:ilvl w:val="0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O</w:t>
      </w:r>
      <w:r w:rsidR="008D75BB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perating System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</w:p>
    <w:p w14:paraId="07456D85" w14:textId="1D19693B" w:rsidR="00CF41D7" w:rsidRDefault="00CF41D7" w:rsidP="008D75BB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Windows Server 2012 or later (virtual or physical), Windows 10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</w:p>
    <w:p w14:paraId="5D471370" w14:textId="71A5F8C4" w:rsidR="00ED5A0D" w:rsidRDefault="00ED5A0D" w:rsidP="00ED5A0D">
      <w:pPr>
        <w:pStyle w:val="ListParagraph"/>
        <w:numPr>
          <w:ilvl w:val="0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Hardware</w:t>
      </w:r>
    </w:p>
    <w:p w14:paraId="0AC19A50" w14:textId="32771C9B" w:rsidR="00ED5A0D" w:rsidRDefault="00ED5A0D" w:rsidP="00ED5A0D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Processor </w:t>
      </w:r>
    </w:p>
    <w:p w14:paraId="4049B4BF" w14:textId="77777777" w:rsidR="00ED5A0D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4 Cores</w:t>
      </w:r>
    </w:p>
    <w:p w14:paraId="66A7DA60" w14:textId="77777777" w:rsidR="00ED5A0D" w:rsidRPr="005A5091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8 Cores</w:t>
      </w:r>
    </w:p>
    <w:p w14:paraId="507190A8" w14:textId="77777777" w:rsidR="00ED5A0D" w:rsidRDefault="00ED5A0D" w:rsidP="00ED5A0D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Memory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(RAM)</w:t>
      </w:r>
    </w:p>
    <w:p w14:paraId="2FC75992" w14:textId="77777777" w:rsidR="00ED5A0D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8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</w:t>
      </w:r>
    </w:p>
    <w:p w14:paraId="0DC3F608" w14:textId="77777777" w:rsidR="00ED5A0D" w:rsidRPr="005A5091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or more </w:t>
      </w:r>
    </w:p>
    <w:p w14:paraId="31C24907" w14:textId="77777777" w:rsidR="00ED5A0D" w:rsidRDefault="00ED5A0D" w:rsidP="00ED5A0D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 drive</w:t>
      </w:r>
    </w:p>
    <w:p w14:paraId="05786D42" w14:textId="6FC6A364" w:rsidR="00ED5A0D" w:rsidRPr="005A5091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CF41D7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2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0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of hard-disk space </w:t>
      </w:r>
    </w:p>
    <w:p w14:paraId="78043D0A" w14:textId="77777777" w:rsidR="00ED5A0D" w:rsidRDefault="00ED5A0D" w:rsidP="00ED5A0D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Display dimensions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: </w:t>
      </w:r>
    </w:p>
    <w:p w14:paraId="55A68E16" w14:textId="77777777" w:rsidR="00ED5A0D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366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x768</w:t>
      </w:r>
    </w:p>
    <w:p w14:paraId="71A5B9BB" w14:textId="77777777" w:rsidR="000D5ADB" w:rsidRPr="00ED5A0D" w:rsidRDefault="00ED5A0D" w:rsidP="00ED5A0D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1920x1080</w:t>
      </w:r>
      <w:r w:rsidR="00FE310B" w:rsidRPr="00ED5A0D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br/>
      </w:r>
    </w:p>
    <w:p w14:paraId="7DD32FAB" w14:textId="77777777" w:rsidR="00FE310B" w:rsidRDefault="00FE310B" w:rsidP="00FE310B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Note: Stress testing may require additional hardware depending on the number of concurrent users being simulated. The above recommended configuration should be 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enough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for simulating 50 concurrent users.</w:t>
      </w:r>
    </w:p>
    <w:p w14:paraId="29D8B353" w14:textId="27A7CB60" w:rsidR="000D5ADB" w:rsidRPr="00D425BC" w:rsidRDefault="008D75BB" w:rsidP="000D5ADB">
      <w:pPr>
        <w:pStyle w:val="Heading2"/>
      </w:pPr>
      <w:bookmarkStart w:id="5" w:name="_Toc41675589"/>
      <w:r>
        <w:rPr>
          <w:kern w:val="32"/>
        </w:rPr>
        <w:t xml:space="preserve">BI Validator </w:t>
      </w:r>
      <w:r w:rsidR="000D5ADB">
        <w:rPr>
          <w:kern w:val="32"/>
        </w:rPr>
        <w:t>Server</w:t>
      </w:r>
      <w:bookmarkEnd w:id="5"/>
    </w:p>
    <w:p w14:paraId="796448E5" w14:textId="537D5FFC" w:rsidR="003A3369" w:rsidRPr="00623E68" w:rsidRDefault="003A3369" w:rsidP="003A3369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BI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Validator</w:t>
      </w:r>
      <w:r w:rsidR="00D50786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S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erver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consists of </w:t>
      </w:r>
      <w:r w:rsidR="00D50786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Reporting and Server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archive file</w:t>
      </w:r>
      <w:r w:rsidR="00D50786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s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that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can be deployed on </w:t>
      </w:r>
      <w:r w:rsidR="00D50786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Apache Tomcat</w:t>
      </w:r>
      <w:r w:rsidR="001E719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.</w:t>
      </w:r>
    </w:p>
    <w:p w14:paraId="174D7FEA" w14:textId="77777777" w:rsidR="003A3369" w:rsidRDefault="003A3369" w:rsidP="003A3369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lastRenderedPageBreak/>
        <w:t>Java 1.8</w:t>
      </w:r>
      <w:r w:rsidR="00ED5A0D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(comes bundled with the BI Validator Server install)</w:t>
      </w:r>
    </w:p>
    <w:p w14:paraId="1330FE44" w14:textId="77777777" w:rsidR="003A3369" w:rsidRDefault="003A3369" w:rsidP="003A3369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Tomcat </w:t>
      </w:r>
      <w:r w:rsidR="000E201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9 or later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 w:rsidR="00ED5A0D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(comes bundled with the BI Validator Server install)</w:t>
      </w:r>
    </w:p>
    <w:p w14:paraId="628C36B5" w14:textId="77777777" w:rsidR="008D75BB" w:rsidRDefault="008D75BB" w:rsidP="008D75BB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Operating System</w:t>
      </w:r>
      <w:r w:rsidR="00D50786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</w:p>
    <w:p w14:paraId="73371F54" w14:textId="200B0A05" w:rsidR="008D75BB" w:rsidRPr="008D75BB" w:rsidRDefault="003A3369" w:rsidP="008D75BB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Windows Server 20</w:t>
      </w:r>
      <w:r w:rsidR="000E201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12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or later</w:t>
      </w:r>
      <w:r w:rsidR="00D50786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(virtual or physical)</w:t>
      </w:r>
    </w:p>
    <w:p w14:paraId="174297FF" w14:textId="77777777" w:rsidR="00ED5A0D" w:rsidRDefault="00ED5A0D" w:rsidP="00ED5A0D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Hardware</w:t>
      </w:r>
    </w:p>
    <w:p w14:paraId="70CDDEA9" w14:textId="77777777" w:rsidR="00ED5A0D" w:rsidRDefault="00ED5A0D" w:rsidP="00ED5A0D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Processor </w:t>
      </w:r>
    </w:p>
    <w:p w14:paraId="24E3EF1C" w14:textId="77777777" w:rsidR="00ED5A0D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="000E201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8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Cores</w:t>
      </w:r>
    </w:p>
    <w:p w14:paraId="5758C66F" w14:textId="77777777" w:rsidR="00ED5A0D" w:rsidRPr="005A5091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</w:t>
      </w:r>
      <w:r w:rsidR="00CC640B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 w:rsidR="000E2014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12</w:t>
      </w:r>
      <w:r w:rsidR="005D552A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Cores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or better </w:t>
      </w:r>
    </w:p>
    <w:p w14:paraId="03C1722F" w14:textId="77777777" w:rsidR="00ED5A0D" w:rsidRDefault="00ED5A0D" w:rsidP="00ED5A0D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Memory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(RAM)</w:t>
      </w:r>
    </w:p>
    <w:p w14:paraId="2F463118" w14:textId="77777777" w:rsidR="00ED5A0D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RAM</w:t>
      </w:r>
    </w:p>
    <w:p w14:paraId="32D62C27" w14:textId="77777777" w:rsidR="00ED5A0D" w:rsidRPr="005A5091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 w:rsidR="00DD20A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32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(ECC)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or more </w:t>
      </w:r>
    </w:p>
    <w:p w14:paraId="5D68A41D" w14:textId="77777777" w:rsidR="00ED5A0D" w:rsidRDefault="00ED5A0D" w:rsidP="00ED5A0D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Hard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Disk</w:t>
      </w:r>
    </w:p>
    <w:p w14:paraId="126CE579" w14:textId="77777777" w:rsidR="00ED5A0D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500 GB SSD</w:t>
      </w:r>
    </w:p>
    <w:p w14:paraId="76AC0CE0" w14:textId="77777777" w:rsidR="00ED5A0D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RAID. Size is dependent on the volume of data being tested.</w:t>
      </w:r>
    </w:p>
    <w:p w14:paraId="4176D6E0" w14:textId="77777777" w:rsidR="00ED5A0D" w:rsidRDefault="00ED5A0D" w:rsidP="00ED5A0D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Network</w:t>
      </w:r>
    </w:p>
    <w:p w14:paraId="071E1FA1" w14:textId="77777777" w:rsidR="00ED5A0D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Minimum: 1 Gb</w:t>
      </w:r>
    </w:p>
    <w:p w14:paraId="29B00535" w14:textId="77777777" w:rsidR="00ED5A0D" w:rsidRDefault="00ED5A0D" w:rsidP="00ED5A0D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10 Gb</w:t>
      </w:r>
    </w:p>
    <w:p w14:paraId="61CD0CF9" w14:textId="77777777" w:rsidR="005F2A13" w:rsidRDefault="005F2A13" w:rsidP="005D4DC2">
      <w:pPr>
        <w:ind w:left="0"/>
        <w:rPr>
          <w:rFonts w:ascii="Garamond" w:hAnsi="Garamond" w:cs="Times New Roman"/>
          <w:b/>
          <w:bCs/>
          <w:kern w:val="32"/>
          <w:sz w:val="24"/>
          <w:szCs w:val="32"/>
        </w:rPr>
      </w:pPr>
    </w:p>
    <w:p w14:paraId="12778AB8" w14:textId="32B48C76" w:rsidR="00B7090F" w:rsidRPr="00D425BC" w:rsidRDefault="008D75BB" w:rsidP="00B7090F">
      <w:pPr>
        <w:pStyle w:val="Heading2"/>
      </w:pPr>
      <w:bookmarkStart w:id="6" w:name="_Toc41675590"/>
      <w:r>
        <w:t xml:space="preserve">BI Validator </w:t>
      </w:r>
      <w:r w:rsidR="008A1D9A">
        <w:t>Repository</w:t>
      </w:r>
      <w:bookmarkEnd w:id="6"/>
    </w:p>
    <w:p w14:paraId="0F117BA8" w14:textId="77777777" w:rsidR="001E719A" w:rsidRDefault="001E719A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  <w:proofErr w:type="gramStart"/>
      <w:r>
        <w:rPr>
          <w:rFonts w:ascii="Garamond" w:hAnsi="Garamond" w:cs="Times New Roman"/>
          <w:bCs/>
          <w:kern w:val="32"/>
          <w:sz w:val="24"/>
          <w:szCs w:val="32"/>
        </w:rPr>
        <w:t>PostgreSQL :</w:t>
      </w:r>
      <w:proofErr w:type="gramEnd"/>
      <w:r>
        <w:rPr>
          <w:rFonts w:ascii="Garamond" w:hAnsi="Garamond" w:cs="Times New Roman"/>
          <w:bCs/>
          <w:kern w:val="32"/>
          <w:sz w:val="24"/>
          <w:szCs w:val="32"/>
        </w:rPr>
        <w:t xml:space="preserve"> The server/desktop install come with the PostgreSQL 10.3 database.</w:t>
      </w:r>
    </w:p>
    <w:p w14:paraId="2CC18219" w14:textId="77777777" w:rsidR="00B7090F" w:rsidRDefault="001E719A" w:rsidP="001E719A">
      <w:pPr>
        <w:rPr>
          <w:rFonts w:ascii="Garamond" w:hAnsi="Garamond" w:cs="Times New Roman"/>
          <w:bCs/>
          <w:kern w:val="32"/>
          <w:sz w:val="24"/>
          <w:szCs w:val="32"/>
        </w:rPr>
      </w:pPr>
      <w:proofErr w:type="gramStart"/>
      <w:r>
        <w:rPr>
          <w:rFonts w:ascii="Garamond" w:hAnsi="Garamond" w:cs="Times New Roman"/>
          <w:bCs/>
          <w:kern w:val="32"/>
          <w:sz w:val="24"/>
          <w:szCs w:val="32"/>
        </w:rPr>
        <w:t>Oracle :</w:t>
      </w:r>
      <w:proofErr w:type="gramEnd"/>
      <w:r>
        <w:rPr>
          <w:rFonts w:ascii="Garamond" w:hAnsi="Garamond" w:cs="Times New Roman"/>
          <w:bCs/>
          <w:kern w:val="32"/>
          <w:sz w:val="24"/>
          <w:szCs w:val="32"/>
        </w:rPr>
        <w:t xml:space="preserve"> </w:t>
      </w:r>
      <w:r w:rsidR="008A1D9A">
        <w:rPr>
          <w:rFonts w:ascii="Garamond" w:hAnsi="Garamond" w:cs="Times New Roman"/>
          <w:bCs/>
          <w:kern w:val="32"/>
          <w:sz w:val="24"/>
          <w:szCs w:val="32"/>
        </w:rPr>
        <w:t>Below privileges are</w:t>
      </w:r>
      <w:r w:rsidR="00B7090F">
        <w:rPr>
          <w:rFonts w:ascii="Garamond" w:hAnsi="Garamond" w:cs="Times New Roman"/>
          <w:bCs/>
          <w:kern w:val="32"/>
          <w:sz w:val="24"/>
          <w:szCs w:val="32"/>
        </w:rPr>
        <w:t xml:space="preserve"> required </w:t>
      </w:r>
      <w:r w:rsidR="008A1D9A">
        <w:rPr>
          <w:rFonts w:ascii="Garamond" w:hAnsi="Garamond" w:cs="Times New Roman"/>
          <w:bCs/>
          <w:kern w:val="32"/>
          <w:sz w:val="24"/>
          <w:szCs w:val="32"/>
        </w:rPr>
        <w:t>for the Oracle user hosting BI Validator Repository</w:t>
      </w:r>
      <w:r w:rsidR="00B7090F">
        <w:rPr>
          <w:rFonts w:ascii="Garamond" w:hAnsi="Garamond" w:cs="Times New Roman"/>
          <w:bCs/>
          <w:kern w:val="32"/>
          <w:sz w:val="24"/>
          <w:szCs w:val="32"/>
        </w:rPr>
        <w:t>.</w:t>
      </w:r>
    </w:p>
    <w:p w14:paraId="16A8B70D" w14:textId="77777777" w:rsidR="00B7090F" w:rsidRPr="00B7090F" w:rsidRDefault="00B7090F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CREATE USER </w:t>
      </w:r>
      <w:proofErr w:type="spellStart"/>
      <w:r w:rsidRPr="00B7090F">
        <w:rPr>
          <w:rFonts w:ascii="Garamond" w:hAnsi="Garamond" w:cs="Times New Roman"/>
          <w:bCs/>
          <w:kern w:val="32"/>
          <w:sz w:val="24"/>
          <w:szCs w:val="32"/>
        </w:rPr>
        <w:t>bivalidator</w:t>
      </w:r>
      <w:proofErr w:type="spellEnd"/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 IDENTIFIED BY </w:t>
      </w:r>
      <w:proofErr w:type="spellStart"/>
      <w:proofErr w:type="gramStart"/>
      <w:r w:rsidRPr="00B7090F">
        <w:rPr>
          <w:rFonts w:ascii="Garamond" w:hAnsi="Garamond" w:cs="Times New Roman"/>
          <w:bCs/>
          <w:kern w:val="32"/>
          <w:sz w:val="24"/>
          <w:szCs w:val="32"/>
        </w:rPr>
        <w:t>bivalidator</w:t>
      </w:r>
      <w:proofErr w:type="spellEnd"/>
      <w:r w:rsidRPr="00B7090F">
        <w:rPr>
          <w:rFonts w:ascii="Garamond" w:hAnsi="Garamond" w:cs="Times New Roman"/>
          <w:bCs/>
          <w:kern w:val="32"/>
          <w:sz w:val="24"/>
          <w:szCs w:val="32"/>
        </w:rPr>
        <w:t>;</w:t>
      </w:r>
      <w:proofErr w:type="gramEnd"/>
    </w:p>
    <w:p w14:paraId="61832984" w14:textId="77777777" w:rsidR="00B7090F" w:rsidRPr="00B7090F" w:rsidRDefault="00B7090F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  <w:r w:rsidRPr="00B7090F">
        <w:rPr>
          <w:rFonts w:ascii="Garamond" w:hAnsi="Garamond" w:cs="Times New Roman"/>
          <w:bCs/>
          <w:kern w:val="32"/>
          <w:sz w:val="24"/>
          <w:szCs w:val="32"/>
        </w:rPr>
        <w:t>GRANT CONNECT, RESOURCE, CREATE SESSION, CREATE TABLE, CREATE VIEW, CREATE SEQUENCE, CREATE</w:t>
      </w:r>
    </w:p>
    <w:p w14:paraId="7FDC84D7" w14:textId="77777777" w:rsidR="00B7090F" w:rsidRPr="00B7090F" w:rsidRDefault="00B7090F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PROCEDURE, CREATE TYPE, CREATE SYNONYM TO </w:t>
      </w:r>
      <w:proofErr w:type="spellStart"/>
      <w:proofErr w:type="gramStart"/>
      <w:r w:rsidRPr="00B7090F">
        <w:rPr>
          <w:rFonts w:ascii="Garamond" w:hAnsi="Garamond" w:cs="Times New Roman"/>
          <w:bCs/>
          <w:kern w:val="32"/>
          <w:sz w:val="24"/>
          <w:szCs w:val="32"/>
        </w:rPr>
        <w:t>bivalidator</w:t>
      </w:r>
      <w:proofErr w:type="spellEnd"/>
      <w:r w:rsidRPr="00B7090F">
        <w:rPr>
          <w:rFonts w:ascii="Garamond" w:hAnsi="Garamond" w:cs="Times New Roman"/>
          <w:bCs/>
          <w:kern w:val="32"/>
          <w:sz w:val="24"/>
          <w:szCs w:val="32"/>
        </w:rPr>
        <w:t>;</w:t>
      </w:r>
      <w:proofErr w:type="gramEnd"/>
    </w:p>
    <w:p w14:paraId="49E12EC8" w14:textId="77777777" w:rsidR="00B7090F" w:rsidRPr="00B7090F" w:rsidRDefault="00B7090F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ALTER USER </w:t>
      </w:r>
      <w:proofErr w:type="spellStart"/>
      <w:r w:rsidRPr="00B7090F">
        <w:rPr>
          <w:rFonts w:ascii="Garamond" w:hAnsi="Garamond" w:cs="Times New Roman"/>
          <w:bCs/>
          <w:kern w:val="32"/>
          <w:sz w:val="24"/>
          <w:szCs w:val="32"/>
        </w:rPr>
        <w:t>bivalidator</w:t>
      </w:r>
      <w:proofErr w:type="spellEnd"/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 DEFAULT ROLE </w:t>
      </w:r>
      <w:proofErr w:type="gramStart"/>
      <w:r w:rsidRPr="00B7090F">
        <w:rPr>
          <w:rFonts w:ascii="Garamond" w:hAnsi="Garamond" w:cs="Times New Roman"/>
          <w:bCs/>
          <w:kern w:val="32"/>
          <w:sz w:val="24"/>
          <w:szCs w:val="32"/>
        </w:rPr>
        <w:t>NONE;</w:t>
      </w:r>
      <w:proofErr w:type="gramEnd"/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 </w:t>
      </w:r>
    </w:p>
    <w:p w14:paraId="5ECC801A" w14:textId="77777777" w:rsidR="00B7090F" w:rsidRPr="00B7090F" w:rsidRDefault="00B7090F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</w:p>
    <w:p w14:paraId="665B504B" w14:textId="77777777" w:rsidR="00B7090F" w:rsidRPr="005A5091" w:rsidRDefault="00B7090F" w:rsidP="00B7090F">
      <w:pPr>
        <w:rPr>
          <w:rFonts w:ascii="Garamond" w:hAnsi="Garamond" w:cs="Times New Roman"/>
          <w:bCs/>
          <w:kern w:val="32"/>
          <w:sz w:val="24"/>
          <w:szCs w:val="32"/>
        </w:rPr>
      </w:pPr>
      <w:r w:rsidRPr="00B7090F">
        <w:rPr>
          <w:rFonts w:ascii="Garamond" w:hAnsi="Garamond" w:cs="Times New Roman"/>
          <w:bCs/>
          <w:kern w:val="32"/>
          <w:sz w:val="24"/>
          <w:szCs w:val="32"/>
        </w:rPr>
        <w:t xml:space="preserve">GRANT CREATE TRIGGER, ALTER ANY TABLE, ALTER ANY PROCEDURE TO </w:t>
      </w:r>
      <w:proofErr w:type="spellStart"/>
      <w:proofErr w:type="gramStart"/>
      <w:r w:rsidRPr="00B7090F">
        <w:rPr>
          <w:rFonts w:ascii="Garamond" w:hAnsi="Garamond" w:cs="Times New Roman"/>
          <w:bCs/>
          <w:kern w:val="32"/>
          <w:sz w:val="24"/>
          <w:szCs w:val="32"/>
        </w:rPr>
        <w:t>bivalidator</w:t>
      </w:r>
      <w:proofErr w:type="spellEnd"/>
      <w:r w:rsidRPr="00B7090F">
        <w:rPr>
          <w:rFonts w:ascii="Garamond" w:hAnsi="Garamond" w:cs="Times New Roman"/>
          <w:bCs/>
          <w:kern w:val="32"/>
          <w:sz w:val="24"/>
          <w:szCs w:val="32"/>
        </w:rPr>
        <w:t>;</w:t>
      </w:r>
      <w:proofErr w:type="gramEnd"/>
      <w:r>
        <w:rPr>
          <w:rFonts w:ascii="Garamond" w:hAnsi="Garamond" w:cs="Times New Roman"/>
          <w:bCs/>
          <w:kern w:val="32"/>
          <w:sz w:val="24"/>
          <w:szCs w:val="32"/>
        </w:rPr>
        <w:t xml:space="preserve"> </w:t>
      </w:r>
    </w:p>
    <w:p w14:paraId="582427D5" w14:textId="77777777" w:rsidR="00B7090F" w:rsidRDefault="00B7090F" w:rsidP="005F2A13">
      <w:pPr>
        <w:rPr>
          <w:rFonts w:ascii="Garamond" w:hAnsi="Garamond" w:cs="Times New Roman"/>
          <w:b/>
          <w:bCs/>
          <w:kern w:val="32"/>
          <w:sz w:val="24"/>
          <w:szCs w:val="32"/>
        </w:rPr>
      </w:pPr>
    </w:p>
    <w:p w14:paraId="7E19075E" w14:textId="77777777" w:rsidR="00FD74FA" w:rsidRDefault="00FD74FA" w:rsidP="00FD74FA">
      <w:pPr>
        <w:rPr>
          <w:rFonts w:ascii="Garamond" w:hAnsi="Garamond" w:cs="Times New Roman"/>
          <w:bCs/>
          <w:kern w:val="32"/>
          <w:sz w:val="24"/>
          <w:szCs w:val="32"/>
        </w:rPr>
      </w:pPr>
    </w:p>
    <w:sectPr w:rsidR="00FD74FA" w:rsidSect="008F43AA">
      <w:footerReference w:type="default" r:id="rId14"/>
      <w:pgSz w:w="11907" w:h="16840" w:code="9"/>
      <w:pgMar w:top="1440" w:right="2457" w:bottom="990" w:left="1440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D7913" w14:textId="77777777" w:rsidR="00337DE3" w:rsidRDefault="00337DE3">
      <w:r>
        <w:separator/>
      </w:r>
    </w:p>
  </w:endnote>
  <w:endnote w:type="continuationSeparator" w:id="0">
    <w:p w14:paraId="7B87BB96" w14:textId="77777777" w:rsidR="00337DE3" w:rsidRDefault="0033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9103641-45DF-4401-935B-6652E8EC235D}"/>
    <w:embedBold r:id="rId2" w:fontKey="{057E95D5-62BE-4826-AB87-44F59E3C286D}"/>
  </w:font>
  <w:font w:name="Segoe">
    <w:altName w:val="Segoe UI"/>
    <w:charset w:val="00"/>
    <w:family w:val="swiss"/>
    <w:pitch w:val="variable"/>
    <w:sig w:usb0="00000001" w:usb1="4000205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EEA2C2B9-FFF1-4EDE-87D6-5949B6E8350D}"/>
  </w:font>
  <w:font w:name="Segoe Condensed">
    <w:altName w:val="Franklin Gothic Medium Cond"/>
    <w:charset w:val="00"/>
    <w:family w:val="swiss"/>
    <w:pitch w:val="variable"/>
    <w:sig w:usb0="00000001" w:usb1="4000205B" w:usb2="00000000" w:usb3="00000000" w:csb0="0000009F" w:csb1="00000000"/>
  </w:font>
  <w:font w:name="Segoe Black">
    <w:altName w:val="Segoe UI Semibold"/>
    <w:charset w:val="00"/>
    <w:family w:val="swiss"/>
    <w:pitch w:val="variable"/>
    <w:sig w:usb0="00000001" w:usb1="4000205B" w:usb2="00000000" w:usb3="00000000" w:csb0="0000009F" w:csb1="00000000"/>
  </w:font>
  <w:font w:name="Segoe Semibold">
    <w:altName w:val="Segoe UI Semibold"/>
    <w:charset w:val="00"/>
    <w:family w:val="swiss"/>
    <w:pitch w:val="variable"/>
    <w:sig w:usb0="00000001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49241E6E-1930-4EA0-A399-6FC3935414AE}"/>
    <w:embedBold r:id="rId5" w:fontKey="{D7322FA6-233E-4679-B84E-9EB9D69360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D0DC298-C728-4154-AE72-38168D380F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53274612-706C-4E92-A748-F79D33356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EB8BA42-7754-4FFB-923C-605AF470DFE5}"/>
    <w:embedItalic r:id="rId9" w:fontKey="{C0A5F7E4-CCDF-40A3-A068-7A1B72271B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A2DE7EF-853B-4343-82D8-8A7BD7526AF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8D264838-75E2-4F90-B28F-99E1125FB981}"/>
    <w:embedBoldItalic r:id="rId12" w:fontKey="{97D89FB6-DE7C-49E0-9318-B0CCD1738661}"/>
  </w:font>
  <w:font w:name="Droid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FB7D50B-3DD4-425D-89AA-51806B6AF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8" w:type="dxa"/>
      <w:tblLayout w:type="fixed"/>
      <w:tblLook w:val="01E0" w:firstRow="1" w:lastRow="1" w:firstColumn="1" w:lastColumn="1" w:noHBand="0" w:noVBand="0"/>
    </w:tblPr>
    <w:tblGrid>
      <w:gridCol w:w="2088"/>
      <w:gridCol w:w="7200"/>
    </w:tblGrid>
    <w:tr w:rsidR="00B45183" w14:paraId="40D49268" w14:textId="77777777">
      <w:tc>
        <w:tcPr>
          <w:tcW w:w="2088" w:type="dxa"/>
        </w:tcPr>
        <w:p w14:paraId="537A4E80" w14:textId="77777777" w:rsidR="00B45183" w:rsidRDefault="00B45183" w:rsidP="00EE5FD0">
          <w:pPr>
            <w:pStyle w:val="Footer"/>
            <w:ind w:left="-180"/>
          </w:pPr>
        </w:p>
      </w:tc>
      <w:tc>
        <w:tcPr>
          <w:tcW w:w="7200" w:type="dxa"/>
        </w:tcPr>
        <w:p w14:paraId="162266F5" w14:textId="77777777" w:rsidR="00B45183" w:rsidRPr="0071207B" w:rsidRDefault="00B45183" w:rsidP="00EE5FD0">
          <w:pPr>
            <w:pStyle w:val="FooterSmall"/>
          </w:pPr>
        </w:p>
      </w:tc>
    </w:tr>
  </w:tbl>
  <w:p w14:paraId="36016B9C" w14:textId="77777777" w:rsidR="00B45183" w:rsidRPr="00D33689" w:rsidRDefault="00B45183" w:rsidP="00392D92">
    <w:pPr>
      <w:pStyle w:val="FooterSmal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91429" w14:textId="77777777" w:rsidR="00B45183" w:rsidRPr="006B44E6" w:rsidRDefault="00B45183" w:rsidP="00392D92">
    <w:pPr>
      <w:pStyle w:val="Footer"/>
      <w:pBdr>
        <w:top w:val="single" w:sz="4" w:space="1" w:color="auto"/>
      </w:pBdr>
      <w:jc w:val="right"/>
    </w:pPr>
    <w:r w:rsidRPr="006B44E6">
      <w:t xml:space="preserve">Page </w:t>
    </w:r>
    <w:r w:rsidRPr="006B44E6">
      <w:fldChar w:fldCharType="begin"/>
    </w:r>
    <w:r w:rsidRPr="006B44E6">
      <w:instrText xml:space="preserve"> PAGE  \* Arabic  \* MERGEFORMAT </w:instrText>
    </w:r>
    <w:r w:rsidRPr="006B44E6">
      <w:fldChar w:fldCharType="separate"/>
    </w:r>
    <w:r w:rsidR="00670D41">
      <w:rPr>
        <w:noProof/>
      </w:rPr>
      <w:t>3</w:t>
    </w:r>
    <w:r w:rsidRPr="006B44E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4E02B" w14:textId="77777777" w:rsidR="00337DE3" w:rsidRDefault="00337DE3">
      <w:r>
        <w:separator/>
      </w:r>
    </w:p>
  </w:footnote>
  <w:footnote w:type="continuationSeparator" w:id="0">
    <w:p w14:paraId="756585AC" w14:textId="77777777" w:rsidR="00337DE3" w:rsidRDefault="00337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0516"/>
    <w:multiLevelType w:val="multilevel"/>
    <w:tmpl w:val="D8BAD350"/>
    <w:lvl w:ilvl="0">
      <w:start w:val="1"/>
      <w:numFmt w:val="decimal"/>
      <w:lvlRestart w:val="0"/>
      <w:pStyle w:val="NumHeading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Num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Num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NumHeading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umHeading5"/>
      <w:lvlText w:val="%1.%2.%3.%4.%5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  <w:rPr>
        <w:rFonts w:hint="default"/>
      </w:rPr>
    </w:lvl>
    <w:lvl w:ilvl="7">
      <w:start w:val="1"/>
      <w:numFmt w:val="upperLetter"/>
      <w:lvlRestart w:val="0"/>
      <w:pStyle w:val="HeadingAppendixOld"/>
      <w:lvlText w:val="APPENDIX %8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8">
      <w:start w:val="1"/>
      <w:numFmt w:val="upperRoman"/>
      <w:lvlRestart w:val="0"/>
      <w:pStyle w:val="HeadingPart"/>
      <w:lvlText w:val="PART 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1" w15:restartNumberingAfterBreak="0">
    <w:nsid w:val="03963160"/>
    <w:multiLevelType w:val="hybridMultilevel"/>
    <w:tmpl w:val="D0526F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216976"/>
    <w:multiLevelType w:val="hybridMultilevel"/>
    <w:tmpl w:val="4B0EAB36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5380010"/>
    <w:multiLevelType w:val="hybridMultilevel"/>
    <w:tmpl w:val="3F8AE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E38DE"/>
    <w:multiLevelType w:val="hybridMultilevel"/>
    <w:tmpl w:val="DDCC9164"/>
    <w:lvl w:ilvl="0" w:tplc="977CE500">
      <w:start w:val="1"/>
      <w:numFmt w:val="bullet"/>
      <w:pStyle w:val="Tablebullet"/>
      <w:lvlText w:val="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2AB4687C"/>
    <w:multiLevelType w:val="hybridMultilevel"/>
    <w:tmpl w:val="46F4846E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36F226B9"/>
    <w:multiLevelType w:val="hybridMultilevel"/>
    <w:tmpl w:val="79926E4A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8" w15:restartNumberingAfterBreak="0">
    <w:nsid w:val="38F260E2"/>
    <w:multiLevelType w:val="hybridMultilevel"/>
    <w:tmpl w:val="F07C691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393D26BD"/>
    <w:multiLevelType w:val="hybridMultilevel"/>
    <w:tmpl w:val="A7ECAA08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 w15:restartNumberingAfterBreak="0">
    <w:nsid w:val="39D43BE9"/>
    <w:multiLevelType w:val="hybridMultilevel"/>
    <w:tmpl w:val="3A0C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850CE"/>
    <w:multiLevelType w:val="hybridMultilevel"/>
    <w:tmpl w:val="1786C9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4298E"/>
    <w:multiLevelType w:val="hybridMultilevel"/>
    <w:tmpl w:val="6212C76E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3F85246D"/>
    <w:multiLevelType w:val="hybridMultilevel"/>
    <w:tmpl w:val="48321122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22B5C"/>
    <w:multiLevelType w:val="multilevel"/>
    <w:tmpl w:val="BBCE5268"/>
    <w:styleLink w:val="BulletsTable"/>
    <w:lvl w:ilvl="0">
      <w:start w:val="1"/>
      <w:numFmt w:val="bullet"/>
      <w:lvlText w:val=""/>
      <w:lvlJc w:val="left"/>
      <w:pPr>
        <w:tabs>
          <w:tab w:val="num" w:pos="227"/>
        </w:tabs>
        <w:ind w:left="227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808080"/>
        <w:sz w:val="18"/>
        <w:szCs w:val="18"/>
      </w:rPr>
    </w:lvl>
    <w:lvl w:ilvl="1">
      <w:start w:val="1"/>
      <w:numFmt w:val="bullet"/>
      <w:lvlText w:val=""/>
      <w:lvlJc w:val="left"/>
      <w:pPr>
        <w:tabs>
          <w:tab w:val="num" w:pos="454"/>
        </w:tabs>
        <w:ind w:left="454" w:hanging="227"/>
      </w:pPr>
      <w:rPr>
        <w:rFonts w:ascii="Wingdings 2" w:eastAsia="Wingdings 2" w:hAnsi="Wingdings 2" w:cs="Wingdings 2" w:hint="default"/>
        <w:bCs w:val="0"/>
        <w:iCs w:val="0"/>
        <w:color w:val="808080"/>
        <w:sz w:val="18"/>
        <w:szCs w:val="18"/>
      </w:rPr>
    </w:lvl>
    <w:lvl w:ilvl="2">
      <w:start w:val="1"/>
      <w:numFmt w:val="bullet"/>
      <w:lvlText w:val=""/>
      <w:lvlJc w:val="left"/>
      <w:pPr>
        <w:tabs>
          <w:tab w:val="num" w:pos="680"/>
        </w:tabs>
        <w:ind w:left="680" w:hanging="226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3">
      <w:start w:val="1"/>
      <w:numFmt w:val="bullet"/>
      <w:lvlText w:val=""/>
      <w:lvlJc w:val="left"/>
      <w:pPr>
        <w:tabs>
          <w:tab w:val="num" w:pos="907"/>
        </w:tabs>
        <w:ind w:left="907" w:hanging="227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46E6F96"/>
    <w:multiLevelType w:val="hybridMultilevel"/>
    <w:tmpl w:val="50064A0E"/>
    <w:lvl w:ilvl="0" w:tplc="040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16" w15:restartNumberingAfterBreak="0">
    <w:nsid w:val="47710E23"/>
    <w:multiLevelType w:val="hybridMultilevel"/>
    <w:tmpl w:val="0A7CB15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18" w15:restartNumberingAfterBreak="0">
    <w:nsid w:val="4A457F74"/>
    <w:multiLevelType w:val="hybridMultilevel"/>
    <w:tmpl w:val="9C001C52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70F81"/>
    <w:multiLevelType w:val="hybridMultilevel"/>
    <w:tmpl w:val="F060110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4D9044A0"/>
    <w:multiLevelType w:val="hybridMultilevel"/>
    <w:tmpl w:val="CA38550C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5191663F"/>
    <w:multiLevelType w:val="hybridMultilevel"/>
    <w:tmpl w:val="721654A6"/>
    <w:lvl w:ilvl="0" w:tplc="040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2" w15:restartNumberingAfterBreak="0">
    <w:nsid w:val="5540301E"/>
    <w:multiLevelType w:val="hybridMultilevel"/>
    <w:tmpl w:val="3000DF9C"/>
    <w:lvl w:ilvl="0" w:tplc="4D5AF02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59402C71"/>
    <w:multiLevelType w:val="hybridMultilevel"/>
    <w:tmpl w:val="71A07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DA787D"/>
    <w:multiLevelType w:val="hybridMultilevel"/>
    <w:tmpl w:val="38741F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B22422"/>
    <w:multiLevelType w:val="multilevel"/>
    <w:tmpl w:val="0C09001D"/>
    <w:styleLink w:val="Checklist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1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2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75D82A8D"/>
    <w:multiLevelType w:val="hybridMultilevel"/>
    <w:tmpl w:val="662638D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7"/>
  </w:num>
  <w:num w:numId="4">
    <w:abstractNumId w:val="25"/>
  </w:num>
  <w:num w:numId="5">
    <w:abstractNumId w:val="14"/>
  </w:num>
  <w:num w:numId="6">
    <w:abstractNumId w:val="5"/>
  </w:num>
  <w:num w:numId="7">
    <w:abstractNumId w:val="12"/>
  </w:num>
  <w:num w:numId="8">
    <w:abstractNumId w:val="26"/>
  </w:num>
  <w:num w:numId="9">
    <w:abstractNumId w:val="21"/>
  </w:num>
  <w:num w:numId="10">
    <w:abstractNumId w:val="19"/>
  </w:num>
  <w:num w:numId="11">
    <w:abstractNumId w:val="8"/>
  </w:num>
  <w:num w:numId="12">
    <w:abstractNumId w:val="15"/>
  </w:num>
  <w:num w:numId="13">
    <w:abstractNumId w:val="16"/>
  </w:num>
  <w:num w:numId="14">
    <w:abstractNumId w:val="22"/>
  </w:num>
  <w:num w:numId="15">
    <w:abstractNumId w:val="7"/>
  </w:num>
  <w:num w:numId="16">
    <w:abstractNumId w:val="6"/>
  </w:num>
  <w:num w:numId="17">
    <w:abstractNumId w:val="4"/>
  </w:num>
  <w:num w:numId="18">
    <w:abstractNumId w:val="20"/>
  </w:num>
  <w:num w:numId="19">
    <w:abstractNumId w:val="18"/>
  </w:num>
  <w:num w:numId="20">
    <w:abstractNumId w:val="2"/>
  </w:num>
  <w:num w:numId="21">
    <w:abstractNumId w:val="13"/>
  </w:num>
  <w:num w:numId="22">
    <w:abstractNumId w:val="9"/>
  </w:num>
  <w:num w:numId="2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4"/>
  </w:num>
  <w:num w:numId="26">
    <w:abstractNumId w:val="23"/>
  </w:num>
  <w:num w:numId="27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32D2"/>
    <w:rsid w:val="000033F7"/>
    <w:rsid w:val="0000540C"/>
    <w:rsid w:val="000069DF"/>
    <w:rsid w:val="00007499"/>
    <w:rsid w:val="000078E4"/>
    <w:rsid w:val="00007A41"/>
    <w:rsid w:val="00007E4B"/>
    <w:rsid w:val="00007E4E"/>
    <w:rsid w:val="00012482"/>
    <w:rsid w:val="00012E1E"/>
    <w:rsid w:val="000141CE"/>
    <w:rsid w:val="000179D1"/>
    <w:rsid w:val="00017F6F"/>
    <w:rsid w:val="00020DE5"/>
    <w:rsid w:val="00022EAC"/>
    <w:rsid w:val="00023C4D"/>
    <w:rsid w:val="00023E27"/>
    <w:rsid w:val="000245D1"/>
    <w:rsid w:val="00026D67"/>
    <w:rsid w:val="000273A2"/>
    <w:rsid w:val="0003006B"/>
    <w:rsid w:val="00030169"/>
    <w:rsid w:val="00030E39"/>
    <w:rsid w:val="000330EA"/>
    <w:rsid w:val="0003574F"/>
    <w:rsid w:val="00035FBE"/>
    <w:rsid w:val="00036B34"/>
    <w:rsid w:val="00036B7C"/>
    <w:rsid w:val="00040528"/>
    <w:rsid w:val="00041965"/>
    <w:rsid w:val="00044326"/>
    <w:rsid w:val="0004439E"/>
    <w:rsid w:val="000464CA"/>
    <w:rsid w:val="000467A8"/>
    <w:rsid w:val="00046B6E"/>
    <w:rsid w:val="00051167"/>
    <w:rsid w:val="000520C6"/>
    <w:rsid w:val="000527ED"/>
    <w:rsid w:val="00054B2A"/>
    <w:rsid w:val="00056983"/>
    <w:rsid w:val="00056F22"/>
    <w:rsid w:val="00057C70"/>
    <w:rsid w:val="00062A66"/>
    <w:rsid w:val="000712FA"/>
    <w:rsid w:val="00072298"/>
    <w:rsid w:val="00072CB6"/>
    <w:rsid w:val="00075FE6"/>
    <w:rsid w:val="00077A2E"/>
    <w:rsid w:val="000807E2"/>
    <w:rsid w:val="00080CA1"/>
    <w:rsid w:val="00083249"/>
    <w:rsid w:val="000917AF"/>
    <w:rsid w:val="00091BF8"/>
    <w:rsid w:val="000928C7"/>
    <w:rsid w:val="0009376E"/>
    <w:rsid w:val="00094270"/>
    <w:rsid w:val="00097B5A"/>
    <w:rsid w:val="000A003D"/>
    <w:rsid w:val="000B18A9"/>
    <w:rsid w:val="000B1E1C"/>
    <w:rsid w:val="000B2BC4"/>
    <w:rsid w:val="000B4CAA"/>
    <w:rsid w:val="000B5578"/>
    <w:rsid w:val="000B5C63"/>
    <w:rsid w:val="000B6DB7"/>
    <w:rsid w:val="000C17AE"/>
    <w:rsid w:val="000C2AC0"/>
    <w:rsid w:val="000C37A0"/>
    <w:rsid w:val="000C4EB8"/>
    <w:rsid w:val="000D46B6"/>
    <w:rsid w:val="000D4AC5"/>
    <w:rsid w:val="000D59F1"/>
    <w:rsid w:val="000D5A95"/>
    <w:rsid w:val="000D5ADB"/>
    <w:rsid w:val="000D6AEA"/>
    <w:rsid w:val="000D71B8"/>
    <w:rsid w:val="000D7D0D"/>
    <w:rsid w:val="000E16C5"/>
    <w:rsid w:val="000E2014"/>
    <w:rsid w:val="000E2314"/>
    <w:rsid w:val="000E50B9"/>
    <w:rsid w:val="000E6752"/>
    <w:rsid w:val="000E7F35"/>
    <w:rsid w:val="000F0C3E"/>
    <w:rsid w:val="000F3016"/>
    <w:rsid w:val="000F326B"/>
    <w:rsid w:val="000F4E33"/>
    <w:rsid w:val="000F54CE"/>
    <w:rsid w:val="000F6CE4"/>
    <w:rsid w:val="000F718A"/>
    <w:rsid w:val="0010083F"/>
    <w:rsid w:val="00100B7A"/>
    <w:rsid w:val="00100DEC"/>
    <w:rsid w:val="00103372"/>
    <w:rsid w:val="00105668"/>
    <w:rsid w:val="00105796"/>
    <w:rsid w:val="00105A71"/>
    <w:rsid w:val="00111A5E"/>
    <w:rsid w:val="001158E4"/>
    <w:rsid w:val="001173A6"/>
    <w:rsid w:val="001232D2"/>
    <w:rsid w:val="00123612"/>
    <w:rsid w:val="00124B57"/>
    <w:rsid w:val="001271BE"/>
    <w:rsid w:val="0012746B"/>
    <w:rsid w:val="00127E9C"/>
    <w:rsid w:val="00131408"/>
    <w:rsid w:val="00136BD6"/>
    <w:rsid w:val="00137660"/>
    <w:rsid w:val="00141848"/>
    <w:rsid w:val="00142427"/>
    <w:rsid w:val="00143A61"/>
    <w:rsid w:val="001460C5"/>
    <w:rsid w:val="00152B6E"/>
    <w:rsid w:val="001550A9"/>
    <w:rsid w:val="00157865"/>
    <w:rsid w:val="00157DD5"/>
    <w:rsid w:val="00157EE7"/>
    <w:rsid w:val="00162296"/>
    <w:rsid w:val="00162FC9"/>
    <w:rsid w:val="001659FC"/>
    <w:rsid w:val="00166F0E"/>
    <w:rsid w:val="00170290"/>
    <w:rsid w:val="0017139E"/>
    <w:rsid w:val="00174802"/>
    <w:rsid w:val="0017587F"/>
    <w:rsid w:val="00176D3C"/>
    <w:rsid w:val="00180162"/>
    <w:rsid w:val="001818EE"/>
    <w:rsid w:val="00181DCD"/>
    <w:rsid w:val="00184217"/>
    <w:rsid w:val="001850F0"/>
    <w:rsid w:val="00187BBD"/>
    <w:rsid w:val="00190FC5"/>
    <w:rsid w:val="001937B9"/>
    <w:rsid w:val="0019428B"/>
    <w:rsid w:val="00197E84"/>
    <w:rsid w:val="001A47A9"/>
    <w:rsid w:val="001A5D23"/>
    <w:rsid w:val="001A5F17"/>
    <w:rsid w:val="001B0E0B"/>
    <w:rsid w:val="001B0F6A"/>
    <w:rsid w:val="001B10C0"/>
    <w:rsid w:val="001B14A7"/>
    <w:rsid w:val="001B2850"/>
    <w:rsid w:val="001B5552"/>
    <w:rsid w:val="001C0145"/>
    <w:rsid w:val="001C0865"/>
    <w:rsid w:val="001C305B"/>
    <w:rsid w:val="001C6EAF"/>
    <w:rsid w:val="001D21F1"/>
    <w:rsid w:val="001D3479"/>
    <w:rsid w:val="001D52CF"/>
    <w:rsid w:val="001D7FE1"/>
    <w:rsid w:val="001E0915"/>
    <w:rsid w:val="001E176C"/>
    <w:rsid w:val="001E34D3"/>
    <w:rsid w:val="001E421A"/>
    <w:rsid w:val="001E661B"/>
    <w:rsid w:val="001E719A"/>
    <w:rsid w:val="001E7AD4"/>
    <w:rsid w:val="001E7E95"/>
    <w:rsid w:val="001F3F4A"/>
    <w:rsid w:val="00200668"/>
    <w:rsid w:val="00201F13"/>
    <w:rsid w:val="002025FA"/>
    <w:rsid w:val="00203FD4"/>
    <w:rsid w:val="00205063"/>
    <w:rsid w:val="002110DF"/>
    <w:rsid w:val="00211713"/>
    <w:rsid w:val="00211C5A"/>
    <w:rsid w:val="00211E0F"/>
    <w:rsid w:val="0021561A"/>
    <w:rsid w:val="00215E1D"/>
    <w:rsid w:val="002163AD"/>
    <w:rsid w:val="0021693A"/>
    <w:rsid w:val="002171AA"/>
    <w:rsid w:val="00217769"/>
    <w:rsid w:val="0022077F"/>
    <w:rsid w:val="00220CC7"/>
    <w:rsid w:val="00220FDE"/>
    <w:rsid w:val="00221127"/>
    <w:rsid w:val="00221230"/>
    <w:rsid w:val="00223223"/>
    <w:rsid w:val="00223EFA"/>
    <w:rsid w:val="00224A29"/>
    <w:rsid w:val="00226312"/>
    <w:rsid w:val="00232488"/>
    <w:rsid w:val="002325B2"/>
    <w:rsid w:val="00233F5E"/>
    <w:rsid w:val="002344F9"/>
    <w:rsid w:val="00234CDA"/>
    <w:rsid w:val="0023747E"/>
    <w:rsid w:val="00237551"/>
    <w:rsid w:val="00237CE9"/>
    <w:rsid w:val="002431C1"/>
    <w:rsid w:val="002440AE"/>
    <w:rsid w:val="00244ACD"/>
    <w:rsid w:val="0024733D"/>
    <w:rsid w:val="0025005E"/>
    <w:rsid w:val="00254665"/>
    <w:rsid w:val="00255A0B"/>
    <w:rsid w:val="00260CF1"/>
    <w:rsid w:val="00263B26"/>
    <w:rsid w:val="00263EEA"/>
    <w:rsid w:val="00264E99"/>
    <w:rsid w:val="0026572D"/>
    <w:rsid w:val="002668EF"/>
    <w:rsid w:val="00270174"/>
    <w:rsid w:val="00270937"/>
    <w:rsid w:val="00271283"/>
    <w:rsid w:val="002724C3"/>
    <w:rsid w:val="002726FE"/>
    <w:rsid w:val="0027543E"/>
    <w:rsid w:val="00275E75"/>
    <w:rsid w:val="00277CF0"/>
    <w:rsid w:val="00280177"/>
    <w:rsid w:val="002836DE"/>
    <w:rsid w:val="00284423"/>
    <w:rsid w:val="00287137"/>
    <w:rsid w:val="002877BF"/>
    <w:rsid w:val="00291A6B"/>
    <w:rsid w:val="00291EAF"/>
    <w:rsid w:val="002938C1"/>
    <w:rsid w:val="00293AC1"/>
    <w:rsid w:val="002940F0"/>
    <w:rsid w:val="0029653E"/>
    <w:rsid w:val="00296940"/>
    <w:rsid w:val="0029753C"/>
    <w:rsid w:val="002A2F74"/>
    <w:rsid w:val="002A3D0C"/>
    <w:rsid w:val="002A42B9"/>
    <w:rsid w:val="002A66ED"/>
    <w:rsid w:val="002B37F2"/>
    <w:rsid w:val="002B460C"/>
    <w:rsid w:val="002B49B8"/>
    <w:rsid w:val="002B5E06"/>
    <w:rsid w:val="002C0D12"/>
    <w:rsid w:val="002C1961"/>
    <w:rsid w:val="002C60D6"/>
    <w:rsid w:val="002C65B8"/>
    <w:rsid w:val="002D12A8"/>
    <w:rsid w:val="002D3D51"/>
    <w:rsid w:val="002D4601"/>
    <w:rsid w:val="002D6472"/>
    <w:rsid w:val="002D654C"/>
    <w:rsid w:val="002D68C7"/>
    <w:rsid w:val="002D7871"/>
    <w:rsid w:val="002F02CA"/>
    <w:rsid w:val="002F14C7"/>
    <w:rsid w:val="002F59A9"/>
    <w:rsid w:val="002F7321"/>
    <w:rsid w:val="00300BEA"/>
    <w:rsid w:val="003034E7"/>
    <w:rsid w:val="00304344"/>
    <w:rsid w:val="00304AAD"/>
    <w:rsid w:val="00305934"/>
    <w:rsid w:val="00310238"/>
    <w:rsid w:val="00310E60"/>
    <w:rsid w:val="00315473"/>
    <w:rsid w:val="003167E6"/>
    <w:rsid w:val="00316E56"/>
    <w:rsid w:val="00323111"/>
    <w:rsid w:val="003232D7"/>
    <w:rsid w:val="003246B4"/>
    <w:rsid w:val="00325568"/>
    <w:rsid w:val="003257F6"/>
    <w:rsid w:val="00327421"/>
    <w:rsid w:val="00330561"/>
    <w:rsid w:val="00331709"/>
    <w:rsid w:val="00331979"/>
    <w:rsid w:val="00335355"/>
    <w:rsid w:val="00335A12"/>
    <w:rsid w:val="0033686A"/>
    <w:rsid w:val="003379B9"/>
    <w:rsid w:val="00337DE3"/>
    <w:rsid w:val="003421B8"/>
    <w:rsid w:val="00342A2A"/>
    <w:rsid w:val="00345F8E"/>
    <w:rsid w:val="00346C58"/>
    <w:rsid w:val="00347326"/>
    <w:rsid w:val="00350F48"/>
    <w:rsid w:val="003517BD"/>
    <w:rsid w:val="0035440D"/>
    <w:rsid w:val="00357075"/>
    <w:rsid w:val="003600D0"/>
    <w:rsid w:val="0036074E"/>
    <w:rsid w:val="00362F70"/>
    <w:rsid w:val="003636FA"/>
    <w:rsid w:val="003637DF"/>
    <w:rsid w:val="00363B4F"/>
    <w:rsid w:val="0036436C"/>
    <w:rsid w:val="00364826"/>
    <w:rsid w:val="00365B17"/>
    <w:rsid w:val="00365F79"/>
    <w:rsid w:val="00374494"/>
    <w:rsid w:val="00375840"/>
    <w:rsid w:val="00375BA4"/>
    <w:rsid w:val="00376820"/>
    <w:rsid w:val="00377AC9"/>
    <w:rsid w:val="00382A98"/>
    <w:rsid w:val="00382CB0"/>
    <w:rsid w:val="0038536B"/>
    <w:rsid w:val="003922BA"/>
    <w:rsid w:val="003928F8"/>
    <w:rsid w:val="00392A5E"/>
    <w:rsid w:val="00392D92"/>
    <w:rsid w:val="00395135"/>
    <w:rsid w:val="0039524A"/>
    <w:rsid w:val="003A1C1F"/>
    <w:rsid w:val="003A2FA9"/>
    <w:rsid w:val="003A3369"/>
    <w:rsid w:val="003A33B4"/>
    <w:rsid w:val="003A4007"/>
    <w:rsid w:val="003A44FE"/>
    <w:rsid w:val="003B700B"/>
    <w:rsid w:val="003C048F"/>
    <w:rsid w:val="003C0759"/>
    <w:rsid w:val="003C1F26"/>
    <w:rsid w:val="003D1184"/>
    <w:rsid w:val="003D1FCB"/>
    <w:rsid w:val="003D4E0E"/>
    <w:rsid w:val="003E19D1"/>
    <w:rsid w:val="003E76A0"/>
    <w:rsid w:val="003E76CF"/>
    <w:rsid w:val="003F0654"/>
    <w:rsid w:val="003F0DA5"/>
    <w:rsid w:val="003F48F6"/>
    <w:rsid w:val="003F5342"/>
    <w:rsid w:val="003F5FE1"/>
    <w:rsid w:val="004014D1"/>
    <w:rsid w:val="00402C5D"/>
    <w:rsid w:val="00403BBF"/>
    <w:rsid w:val="00403C76"/>
    <w:rsid w:val="00404352"/>
    <w:rsid w:val="00404A63"/>
    <w:rsid w:val="00404A85"/>
    <w:rsid w:val="00405A59"/>
    <w:rsid w:val="004130DE"/>
    <w:rsid w:val="00414873"/>
    <w:rsid w:val="00414F3C"/>
    <w:rsid w:val="00420F1A"/>
    <w:rsid w:val="00424542"/>
    <w:rsid w:val="004259D3"/>
    <w:rsid w:val="00426AF0"/>
    <w:rsid w:val="0043016A"/>
    <w:rsid w:val="004328C5"/>
    <w:rsid w:val="00434684"/>
    <w:rsid w:val="00434C8D"/>
    <w:rsid w:val="00436669"/>
    <w:rsid w:val="004400E3"/>
    <w:rsid w:val="00440C28"/>
    <w:rsid w:val="004425DF"/>
    <w:rsid w:val="00443CC0"/>
    <w:rsid w:val="00444E2B"/>
    <w:rsid w:val="00446072"/>
    <w:rsid w:val="0044715E"/>
    <w:rsid w:val="00447242"/>
    <w:rsid w:val="0045122B"/>
    <w:rsid w:val="0045190B"/>
    <w:rsid w:val="00453E53"/>
    <w:rsid w:val="0046279C"/>
    <w:rsid w:val="00464658"/>
    <w:rsid w:val="0046643D"/>
    <w:rsid w:val="004672F7"/>
    <w:rsid w:val="00467465"/>
    <w:rsid w:val="0047248B"/>
    <w:rsid w:val="00472FBB"/>
    <w:rsid w:val="00475E03"/>
    <w:rsid w:val="004800A1"/>
    <w:rsid w:val="00480B73"/>
    <w:rsid w:val="004810F0"/>
    <w:rsid w:val="00481116"/>
    <w:rsid w:val="00481D1C"/>
    <w:rsid w:val="004822A4"/>
    <w:rsid w:val="00484331"/>
    <w:rsid w:val="00484D12"/>
    <w:rsid w:val="00491040"/>
    <w:rsid w:val="004925D9"/>
    <w:rsid w:val="004A0356"/>
    <w:rsid w:val="004A15A3"/>
    <w:rsid w:val="004A1AB2"/>
    <w:rsid w:val="004A3FFD"/>
    <w:rsid w:val="004B04BA"/>
    <w:rsid w:val="004B0B98"/>
    <w:rsid w:val="004B5260"/>
    <w:rsid w:val="004B5B42"/>
    <w:rsid w:val="004B6141"/>
    <w:rsid w:val="004B6D5A"/>
    <w:rsid w:val="004B7423"/>
    <w:rsid w:val="004C1DC9"/>
    <w:rsid w:val="004C2A93"/>
    <w:rsid w:val="004C2B40"/>
    <w:rsid w:val="004C5B5E"/>
    <w:rsid w:val="004D1D5C"/>
    <w:rsid w:val="004D328A"/>
    <w:rsid w:val="004D54B2"/>
    <w:rsid w:val="004D71F3"/>
    <w:rsid w:val="004E0559"/>
    <w:rsid w:val="004E1F14"/>
    <w:rsid w:val="004E203F"/>
    <w:rsid w:val="004E6E81"/>
    <w:rsid w:val="004F2900"/>
    <w:rsid w:val="004F3F1E"/>
    <w:rsid w:val="004F46E5"/>
    <w:rsid w:val="004F767E"/>
    <w:rsid w:val="004F7E18"/>
    <w:rsid w:val="005005FC"/>
    <w:rsid w:val="00502D97"/>
    <w:rsid w:val="00503588"/>
    <w:rsid w:val="00503DCE"/>
    <w:rsid w:val="005043FA"/>
    <w:rsid w:val="00504A10"/>
    <w:rsid w:val="0051026E"/>
    <w:rsid w:val="005110C8"/>
    <w:rsid w:val="00513F11"/>
    <w:rsid w:val="00515B4C"/>
    <w:rsid w:val="00517223"/>
    <w:rsid w:val="005178C9"/>
    <w:rsid w:val="005200F6"/>
    <w:rsid w:val="00520A04"/>
    <w:rsid w:val="005212A4"/>
    <w:rsid w:val="005227B8"/>
    <w:rsid w:val="005235B7"/>
    <w:rsid w:val="0052689E"/>
    <w:rsid w:val="005272C3"/>
    <w:rsid w:val="0052776C"/>
    <w:rsid w:val="005278E1"/>
    <w:rsid w:val="00527943"/>
    <w:rsid w:val="0053128A"/>
    <w:rsid w:val="005317E4"/>
    <w:rsid w:val="005345DC"/>
    <w:rsid w:val="00542FFB"/>
    <w:rsid w:val="0054364F"/>
    <w:rsid w:val="00544391"/>
    <w:rsid w:val="00544E36"/>
    <w:rsid w:val="0054542A"/>
    <w:rsid w:val="00547142"/>
    <w:rsid w:val="00547A71"/>
    <w:rsid w:val="00551121"/>
    <w:rsid w:val="0055189D"/>
    <w:rsid w:val="0055431B"/>
    <w:rsid w:val="0055452F"/>
    <w:rsid w:val="00555DD8"/>
    <w:rsid w:val="00555DD9"/>
    <w:rsid w:val="00557B50"/>
    <w:rsid w:val="005631E3"/>
    <w:rsid w:val="00565637"/>
    <w:rsid w:val="00566173"/>
    <w:rsid w:val="00566B55"/>
    <w:rsid w:val="00573AF6"/>
    <w:rsid w:val="00577675"/>
    <w:rsid w:val="005778C2"/>
    <w:rsid w:val="00577DCC"/>
    <w:rsid w:val="00580FEE"/>
    <w:rsid w:val="00581046"/>
    <w:rsid w:val="0058266E"/>
    <w:rsid w:val="005826E7"/>
    <w:rsid w:val="00585CE8"/>
    <w:rsid w:val="005905DB"/>
    <w:rsid w:val="00596035"/>
    <w:rsid w:val="0059730D"/>
    <w:rsid w:val="005A1C4C"/>
    <w:rsid w:val="005A5091"/>
    <w:rsid w:val="005A658C"/>
    <w:rsid w:val="005A6D21"/>
    <w:rsid w:val="005B03F5"/>
    <w:rsid w:val="005B0899"/>
    <w:rsid w:val="005B0F43"/>
    <w:rsid w:val="005B40C5"/>
    <w:rsid w:val="005B4A8C"/>
    <w:rsid w:val="005B6FB7"/>
    <w:rsid w:val="005B777E"/>
    <w:rsid w:val="005C44E1"/>
    <w:rsid w:val="005D0F79"/>
    <w:rsid w:val="005D318E"/>
    <w:rsid w:val="005D3AAD"/>
    <w:rsid w:val="005D4AC8"/>
    <w:rsid w:val="005D4DC2"/>
    <w:rsid w:val="005D552A"/>
    <w:rsid w:val="005D74D0"/>
    <w:rsid w:val="005D7B17"/>
    <w:rsid w:val="005E01CC"/>
    <w:rsid w:val="005E27B4"/>
    <w:rsid w:val="005E3C5C"/>
    <w:rsid w:val="005E78D9"/>
    <w:rsid w:val="005E7FD7"/>
    <w:rsid w:val="005F0258"/>
    <w:rsid w:val="005F1F1F"/>
    <w:rsid w:val="005F2A13"/>
    <w:rsid w:val="005F6319"/>
    <w:rsid w:val="005F6EED"/>
    <w:rsid w:val="00601405"/>
    <w:rsid w:val="00601C91"/>
    <w:rsid w:val="006045A7"/>
    <w:rsid w:val="0060743E"/>
    <w:rsid w:val="00612522"/>
    <w:rsid w:val="006125EE"/>
    <w:rsid w:val="00623B00"/>
    <w:rsid w:val="00623E68"/>
    <w:rsid w:val="006250E3"/>
    <w:rsid w:val="00625B23"/>
    <w:rsid w:val="00627705"/>
    <w:rsid w:val="00630463"/>
    <w:rsid w:val="00630D80"/>
    <w:rsid w:val="006339F5"/>
    <w:rsid w:val="00633EA8"/>
    <w:rsid w:val="00634091"/>
    <w:rsid w:val="00635A30"/>
    <w:rsid w:val="00640042"/>
    <w:rsid w:val="00641408"/>
    <w:rsid w:val="006434CA"/>
    <w:rsid w:val="006460B9"/>
    <w:rsid w:val="00650696"/>
    <w:rsid w:val="00651593"/>
    <w:rsid w:val="006553E5"/>
    <w:rsid w:val="00657A08"/>
    <w:rsid w:val="0066031C"/>
    <w:rsid w:val="00660692"/>
    <w:rsid w:val="00662D82"/>
    <w:rsid w:val="00665427"/>
    <w:rsid w:val="006675B6"/>
    <w:rsid w:val="00667CF3"/>
    <w:rsid w:val="00670D41"/>
    <w:rsid w:val="00673FAB"/>
    <w:rsid w:val="00674149"/>
    <w:rsid w:val="00675116"/>
    <w:rsid w:val="006811BB"/>
    <w:rsid w:val="00681E2C"/>
    <w:rsid w:val="006843EF"/>
    <w:rsid w:val="00684998"/>
    <w:rsid w:val="00694EC2"/>
    <w:rsid w:val="00695DB7"/>
    <w:rsid w:val="00695EEA"/>
    <w:rsid w:val="006A1DDF"/>
    <w:rsid w:val="006A4836"/>
    <w:rsid w:val="006A4AE4"/>
    <w:rsid w:val="006A4C1C"/>
    <w:rsid w:val="006A597C"/>
    <w:rsid w:val="006A6EB6"/>
    <w:rsid w:val="006B1F7F"/>
    <w:rsid w:val="006B219D"/>
    <w:rsid w:val="006B2A51"/>
    <w:rsid w:val="006B5E92"/>
    <w:rsid w:val="006B6D4C"/>
    <w:rsid w:val="006B6FB2"/>
    <w:rsid w:val="006B6FF5"/>
    <w:rsid w:val="006C1811"/>
    <w:rsid w:val="006C2264"/>
    <w:rsid w:val="006C35EA"/>
    <w:rsid w:val="006C3E7D"/>
    <w:rsid w:val="006C5614"/>
    <w:rsid w:val="006C5861"/>
    <w:rsid w:val="006D080D"/>
    <w:rsid w:val="006D21F6"/>
    <w:rsid w:val="006D2F19"/>
    <w:rsid w:val="006D42FA"/>
    <w:rsid w:val="006D44ED"/>
    <w:rsid w:val="006D65D2"/>
    <w:rsid w:val="006D7019"/>
    <w:rsid w:val="006E3A53"/>
    <w:rsid w:val="006E4ABC"/>
    <w:rsid w:val="006E5B9A"/>
    <w:rsid w:val="006E6CA0"/>
    <w:rsid w:val="006F0840"/>
    <w:rsid w:val="006F1D71"/>
    <w:rsid w:val="006F44B7"/>
    <w:rsid w:val="006F4641"/>
    <w:rsid w:val="006F5113"/>
    <w:rsid w:val="00702A39"/>
    <w:rsid w:val="00703C53"/>
    <w:rsid w:val="007048E1"/>
    <w:rsid w:val="00707E29"/>
    <w:rsid w:val="0071207B"/>
    <w:rsid w:val="007144F3"/>
    <w:rsid w:val="00714B99"/>
    <w:rsid w:val="0072283E"/>
    <w:rsid w:val="007251D0"/>
    <w:rsid w:val="007271E1"/>
    <w:rsid w:val="00727263"/>
    <w:rsid w:val="00732B36"/>
    <w:rsid w:val="00732D36"/>
    <w:rsid w:val="00732F32"/>
    <w:rsid w:val="00733E3C"/>
    <w:rsid w:val="0073401D"/>
    <w:rsid w:val="00735E6C"/>
    <w:rsid w:val="007375BE"/>
    <w:rsid w:val="00740EF7"/>
    <w:rsid w:val="00743AF3"/>
    <w:rsid w:val="00752712"/>
    <w:rsid w:val="00755FA8"/>
    <w:rsid w:val="007566B8"/>
    <w:rsid w:val="007616D1"/>
    <w:rsid w:val="00761AC3"/>
    <w:rsid w:val="007630C1"/>
    <w:rsid w:val="0076476E"/>
    <w:rsid w:val="00764D6E"/>
    <w:rsid w:val="0077326D"/>
    <w:rsid w:val="00773CF8"/>
    <w:rsid w:val="0077498B"/>
    <w:rsid w:val="007752A1"/>
    <w:rsid w:val="00775489"/>
    <w:rsid w:val="00781390"/>
    <w:rsid w:val="00787A2F"/>
    <w:rsid w:val="0079099B"/>
    <w:rsid w:val="0079347D"/>
    <w:rsid w:val="00796E81"/>
    <w:rsid w:val="007972AE"/>
    <w:rsid w:val="007976F0"/>
    <w:rsid w:val="007A045C"/>
    <w:rsid w:val="007A254C"/>
    <w:rsid w:val="007A2952"/>
    <w:rsid w:val="007A3377"/>
    <w:rsid w:val="007A3DDA"/>
    <w:rsid w:val="007A3EF0"/>
    <w:rsid w:val="007B1B1F"/>
    <w:rsid w:val="007B1C14"/>
    <w:rsid w:val="007B3C5C"/>
    <w:rsid w:val="007B4F3D"/>
    <w:rsid w:val="007B5260"/>
    <w:rsid w:val="007B5F78"/>
    <w:rsid w:val="007C02D3"/>
    <w:rsid w:val="007C2728"/>
    <w:rsid w:val="007C2840"/>
    <w:rsid w:val="007C3D96"/>
    <w:rsid w:val="007C6560"/>
    <w:rsid w:val="007C69BF"/>
    <w:rsid w:val="007C6BD1"/>
    <w:rsid w:val="007C718C"/>
    <w:rsid w:val="007C75F6"/>
    <w:rsid w:val="007D0B5C"/>
    <w:rsid w:val="007D4388"/>
    <w:rsid w:val="007D464A"/>
    <w:rsid w:val="007D490B"/>
    <w:rsid w:val="007E00C7"/>
    <w:rsid w:val="007E0E90"/>
    <w:rsid w:val="007E2CA0"/>
    <w:rsid w:val="007E3EE2"/>
    <w:rsid w:val="007E61BD"/>
    <w:rsid w:val="007E643F"/>
    <w:rsid w:val="007F0E1E"/>
    <w:rsid w:val="007F12D3"/>
    <w:rsid w:val="007F1BC3"/>
    <w:rsid w:val="007F2B4D"/>
    <w:rsid w:val="007F2F4E"/>
    <w:rsid w:val="007F3CC2"/>
    <w:rsid w:val="007F4132"/>
    <w:rsid w:val="007F5BC8"/>
    <w:rsid w:val="007F6447"/>
    <w:rsid w:val="007F6CF0"/>
    <w:rsid w:val="007F7DB4"/>
    <w:rsid w:val="008007E2"/>
    <w:rsid w:val="00803459"/>
    <w:rsid w:val="0080519D"/>
    <w:rsid w:val="00805982"/>
    <w:rsid w:val="0080755F"/>
    <w:rsid w:val="00811B83"/>
    <w:rsid w:val="00813BE7"/>
    <w:rsid w:val="008140ED"/>
    <w:rsid w:val="00821BBF"/>
    <w:rsid w:val="00823167"/>
    <w:rsid w:val="008240FF"/>
    <w:rsid w:val="00824144"/>
    <w:rsid w:val="00824B5E"/>
    <w:rsid w:val="00825521"/>
    <w:rsid w:val="0083007F"/>
    <w:rsid w:val="00831617"/>
    <w:rsid w:val="008316FF"/>
    <w:rsid w:val="0083190D"/>
    <w:rsid w:val="00832320"/>
    <w:rsid w:val="00832AD2"/>
    <w:rsid w:val="00837164"/>
    <w:rsid w:val="008411B2"/>
    <w:rsid w:val="00843283"/>
    <w:rsid w:val="00845CCC"/>
    <w:rsid w:val="0084759A"/>
    <w:rsid w:val="00847CE9"/>
    <w:rsid w:val="00851B44"/>
    <w:rsid w:val="00852EE0"/>
    <w:rsid w:val="0085697F"/>
    <w:rsid w:val="008575ED"/>
    <w:rsid w:val="00860154"/>
    <w:rsid w:val="008608E7"/>
    <w:rsid w:val="00860CA2"/>
    <w:rsid w:val="008613F5"/>
    <w:rsid w:val="00862090"/>
    <w:rsid w:val="00871102"/>
    <w:rsid w:val="0087125C"/>
    <w:rsid w:val="008716A0"/>
    <w:rsid w:val="008728ED"/>
    <w:rsid w:val="008729C2"/>
    <w:rsid w:val="00874B3B"/>
    <w:rsid w:val="0087516D"/>
    <w:rsid w:val="0087520D"/>
    <w:rsid w:val="00875BBE"/>
    <w:rsid w:val="00875C23"/>
    <w:rsid w:val="00877322"/>
    <w:rsid w:val="008773E8"/>
    <w:rsid w:val="00877500"/>
    <w:rsid w:val="00884E5F"/>
    <w:rsid w:val="008852B8"/>
    <w:rsid w:val="0088799F"/>
    <w:rsid w:val="008900B1"/>
    <w:rsid w:val="008930CF"/>
    <w:rsid w:val="00896D23"/>
    <w:rsid w:val="008A0A5F"/>
    <w:rsid w:val="008A16DE"/>
    <w:rsid w:val="008A1B85"/>
    <w:rsid w:val="008A1D9A"/>
    <w:rsid w:val="008A524F"/>
    <w:rsid w:val="008A756A"/>
    <w:rsid w:val="008A79FD"/>
    <w:rsid w:val="008B1BD9"/>
    <w:rsid w:val="008B366C"/>
    <w:rsid w:val="008B6A97"/>
    <w:rsid w:val="008B7FEA"/>
    <w:rsid w:val="008C4AFB"/>
    <w:rsid w:val="008C67A8"/>
    <w:rsid w:val="008C6F50"/>
    <w:rsid w:val="008C7119"/>
    <w:rsid w:val="008C7B1D"/>
    <w:rsid w:val="008D0758"/>
    <w:rsid w:val="008D1C39"/>
    <w:rsid w:val="008D1EBA"/>
    <w:rsid w:val="008D246E"/>
    <w:rsid w:val="008D257D"/>
    <w:rsid w:val="008D2C78"/>
    <w:rsid w:val="008D314C"/>
    <w:rsid w:val="008D43E8"/>
    <w:rsid w:val="008D441D"/>
    <w:rsid w:val="008D6FC6"/>
    <w:rsid w:val="008D75BB"/>
    <w:rsid w:val="008E568D"/>
    <w:rsid w:val="008E69DE"/>
    <w:rsid w:val="008E741D"/>
    <w:rsid w:val="008F43AA"/>
    <w:rsid w:val="008F7C26"/>
    <w:rsid w:val="00902E17"/>
    <w:rsid w:val="00903388"/>
    <w:rsid w:val="009033C3"/>
    <w:rsid w:val="009044CB"/>
    <w:rsid w:val="00906CCC"/>
    <w:rsid w:val="00907CA7"/>
    <w:rsid w:val="009104BB"/>
    <w:rsid w:val="0091165D"/>
    <w:rsid w:val="00913EDD"/>
    <w:rsid w:val="0091432B"/>
    <w:rsid w:val="0091456A"/>
    <w:rsid w:val="00914929"/>
    <w:rsid w:val="00914EBB"/>
    <w:rsid w:val="0091505C"/>
    <w:rsid w:val="009207C9"/>
    <w:rsid w:val="0092321A"/>
    <w:rsid w:val="009234A3"/>
    <w:rsid w:val="00924BEF"/>
    <w:rsid w:val="00927CA2"/>
    <w:rsid w:val="00931DD6"/>
    <w:rsid w:val="00934144"/>
    <w:rsid w:val="009349C6"/>
    <w:rsid w:val="00935590"/>
    <w:rsid w:val="00935C4B"/>
    <w:rsid w:val="00936069"/>
    <w:rsid w:val="00940E66"/>
    <w:rsid w:val="00945D0D"/>
    <w:rsid w:val="009470C7"/>
    <w:rsid w:val="00947BDA"/>
    <w:rsid w:val="009505B8"/>
    <w:rsid w:val="00950CFA"/>
    <w:rsid w:val="009517E9"/>
    <w:rsid w:val="00952C74"/>
    <w:rsid w:val="009568EA"/>
    <w:rsid w:val="00961E2E"/>
    <w:rsid w:val="00962C86"/>
    <w:rsid w:val="00964BB6"/>
    <w:rsid w:val="0096611B"/>
    <w:rsid w:val="0096646D"/>
    <w:rsid w:val="009711C4"/>
    <w:rsid w:val="00971272"/>
    <w:rsid w:val="009729F5"/>
    <w:rsid w:val="00975091"/>
    <w:rsid w:val="00984FF9"/>
    <w:rsid w:val="00985564"/>
    <w:rsid w:val="009855B7"/>
    <w:rsid w:val="00987EF4"/>
    <w:rsid w:val="00993466"/>
    <w:rsid w:val="00993D5D"/>
    <w:rsid w:val="009967A9"/>
    <w:rsid w:val="00997E9E"/>
    <w:rsid w:val="009A0544"/>
    <w:rsid w:val="009A0ABE"/>
    <w:rsid w:val="009A1A47"/>
    <w:rsid w:val="009A2AE7"/>
    <w:rsid w:val="009A3767"/>
    <w:rsid w:val="009A49F5"/>
    <w:rsid w:val="009A7F51"/>
    <w:rsid w:val="009B061F"/>
    <w:rsid w:val="009B1523"/>
    <w:rsid w:val="009B186B"/>
    <w:rsid w:val="009B21B9"/>
    <w:rsid w:val="009B453F"/>
    <w:rsid w:val="009B4631"/>
    <w:rsid w:val="009B74F4"/>
    <w:rsid w:val="009B7D70"/>
    <w:rsid w:val="009C0BA8"/>
    <w:rsid w:val="009C1499"/>
    <w:rsid w:val="009C3309"/>
    <w:rsid w:val="009C3529"/>
    <w:rsid w:val="009C4157"/>
    <w:rsid w:val="009C473C"/>
    <w:rsid w:val="009C4EEB"/>
    <w:rsid w:val="009C5ACB"/>
    <w:rsid w:val="009C7F3F"/>
    <w:rsid w:val="009D03CE"/>
    <w:rsid w:val="009D4F5C"/>
    <w:rsid w:val="009D5E6B"/>
    <w:rsid w:val="009D66E0"/>
    <w:rsid w:val="009E2AB8"/>
    <w:rsid w:val="009E4E01"/>
    <w:rsid w:val="009E54D0"/>
    <w:rsid w:val="009E7B93"/>
    <w:rsid w:val="009F0376"/>
    <w:rsid w:val="009F32AA"/>
    <w:rsid w:val="009F356B"/>
    <w:rsid w:val="009F57DD"/>
    <w:rsid w:val="009F635F"/>
    <w:rsid w:val="00A00E22"/>
    <w:rsid w:val="00A00FF9"/>
    <w:rsid w:val="00A03EEE"/>
    <w:rsid w:val="00A0419E"/>
    <w:rsid w:val="00A0476F"/>
    <w:rsid w:val="00A04AC8"/>
    <w:rsid w:val="00A05078"/>
    <w:rsid w:val="00A06BF4"/>
    <w:rsid w:val="00A102B3"/>
    <w:rsid w:val="00A12F93"/>
    <w:rsid w:val="00A132BC"/>
    <w:rsid w:val="00A16221"/>
    <w:rsid w:val="00A17E2F"/>
    <w:rsid w:val="00A226AA"/>
    <w:rsid w:val="00A2300D"/>
    <w:rsid w:val="00A240A8"/>
    <w:rsid w:val="00A259C4"/>
    <w:rsid w:val="00A30E99"/>
    <w:rsid w:val="00A32DA5"/>
    <w:rsid w:val="00A336D5"/>
    <w:rsid w:val="00A37584"/>
    <w:rsid w:val="00A40E37"/>
    <w:rsid w:val="00A40FAC"/>
    <w:rsid w:val="00A42022"/>
    <w:rsid w:val="00A45C6C"/>
    <w:rsid w:val="00A46C23"/>
    <w:rsid w:val="00A50659"/>
    <w:rsid w:val="00A510DF"/>
    <w:rsid w:val="00A52F2C"/>
    <w:rsid w:val="00A55960"/>
    <w:rsid w:val="00A569C2"/>
    <w:rsid w:val="00A627F9"/>
    <w:rsid w:val="00A62AF1"/>
    <w:rsid w:val="00A66FB1"/>
    <w:rsid w:val="00A66FD8"/>
    <w:rsid w:val="00A7149F"/>
    <w:rsid w:val="00A72142"/>
    <w:rsid w:val="00A77611"/>
    <w:rsid w:val="00A80DEA"/>
    <w:rsid w:val="00A81C78"/>
    <w:rsid w:val="00A82529"/>
    <w:rsid w:val="00A82A57"/>
    <w:rsid w:val="00A83B5C"/>
    <w:rsid w:val="00A84317"/>
    <w:rsid w:val="00A849C4"/>
    <w:rsid w:val="00A8728D"/>
    <w:rsid w:val="00A90ECB"/>
    <w:rsid w:val="00A910F5"/>
    <w:rsid w:val="00A9117C"/>
    <w:rsid w:val="00A92BC0"/>
    <w:rsid w:val="00A93EF0"/>
    <w:rsid w:val="00A94225"/>
    <w:rsid w:val="00A955EA"/>
    <w:rsid w:val="00A95D3D"/>
    <w:rsid w:val="00A970A4"/>
    <w:rsid w:val="00A97512"/>
    <w:rsid w:val="00AA0E9B"/>
    <w:rsid w:val="00AA20D4"/>
    <w:rsid w:val="00AA4FAE"/>
    <w:rsid w:val="00AB0F5B"/>
    <w:rsid w:val="00AB1585"/>
    <w:rsid w:val="00AB1CE2"/>
    <w:rsid w:val="00AB1D3C"/>
    <w:rsid w:val="00AB263A"/>
    <w:rsid w:val="00AB290B"/>
    <w:rsid w:val="00AB3510"/>
    <w:rsid w:val="00AB3C05"/>
    <w:rsid w:val="00AB509B"/>
    <w:rsid w:val="00AB731F"/>
    <w:rsid w:val="00AB7AF7"/>
    <w:rsid w:val="00AC0A34"/>
    <w:rsid w:val="00AC0ECE"/>
    <w:rsid w:val="00AC288E"/>
    <w:rsid w:val="00AC3CDF"/>
    <w:rsid w:val="00AC4DE9"/>
    <w:rsid w:val="00AC511C"/>
    <w:rsid w:val="00AC62EA"/>
    <w:rsid w:val="00AE143E"/>
    <w:rsid w:val="00AE2DAD"/>
    <w:rsid w:val="00AE385F"/>
    <w:rsid w:val="00AE5ABC"/>
    <w:rsid w:val="00AE6F2B"/>
    <w:rsid w:val="00AF36E8"/>
    <w:rsid w:val="00AF38E5"/>
    <w:rsid w:val="00AF45E3"/>
    <w:rsid w:val="00AF5A13"/>
    <w:rsid w:val="00AF6CBC"/>
    <w:rsid w:val="00B01E8A"/>
    <w:rsid w:val="00B028D5"/>
    <w:rsid w:val="00B02D31"/>
    <w:rsid w:val="00B059E4"/>
    <w:rsid w:val="00B100E4"/>
    <w:rsid w:val="00B10366"/>
    <w:rsid w:val="00B11620"/>
    <w:rsid w:val="00B141FC"/>
    <w:rsid w:val="00B157D2"/>
    <w:rsid w:val="00B1589F"/>
    <w:rsid w:val="00B17FB5"/>
    <w:rsid w:val="00B2075C"/>
    <w:rsid w:val="00B2584F"/>
    <w:rsid w:val="00B25CE4"/>
    <w:rsid w:val="00B30CC6"/>
    <w:rsid w:val="00B3151D"/>
    <w:rsid w:val="00B32F05"/>
    <w:rsid w:val="00B33284"/>
    <w:rsid w:val="00B33F88"/>
    <w:rsid w:val="00B37636"/>
    <w:rsid w:val="00B40CBC"/>
    <w:rsid w:val="00B41581"/>
    <w:rsid w:val="00B41AED"/>
    <w:rsid w:val="00B41D10"/>
    <w:rsid w:val="00B43054"/>
    <w:rsid w:val="00B4363A"/>
    <w:rsid w:val="00B45183"/>
    <w:rsid w:val="00B47CF5"/>
    <w:rsid w:val="00B47DC0"/>
    <w:rsid w:val="00B50492"/>
    <w:rsid w:val="00B506EB"/>
    <w:rsid w:val="00B55F05"/>
    <w:rsid w:val="00B600C4"/>
    <w:rsid w:val="00B6149F"/>
    <w:rsid w:val="00B614A5"/>
    <w:rsid w:val="00B61ECA"/>
    <w:rsid w:val="00B64709"/>
    <w:rsid w:val="00B65B5F"/>
    <w:rsid w:val="00B702A4"/>
    <w:rsid w:val="00B7090F"/>
    <w:rsid w:val="00B717B6"/>
    <w:rsid w:val="00B74E95"/>
    <w:rsid w:val="00B76824"/>
    <w:rsid w:val="00B80AB9"/>
    <w:rsid w:val="00B80D74"/>
    <w:rsid w:val="00B8546E"/>
    <w:rsid w:val="00B90C90"/>
    <w:rsid w:val="00B93C89"/>
    <w:rsid w:val="00B94007"/>
    <w:rsid w:val="00B94BB9"/>
    <w:rsid w:val="00B97E72"/>
    <w:rsid w:val="00BA0B9D"/>
    <w:rsid w:val="00BA2F8B"/>
    <w:rsid w:val="00BA317A"/>
    <w:rsid w:val="00BA3717"/>
    <w:rsid w:val="00BA43E0"/>
    <w:rsid w:val="00BB18CB"/>
    <w:rsid w:val="00BB1BC7"/>
    <w:rsid w:val="00BB2C14"/>
    <w:rsid w:val="00BB2D78"/>
    <w:rsid w:val="00BB5DCC"/>
    <w:rsid w:val="00BB6D8D"/>
    <w:rsid w:val="00BC6210"/>
    <w:rsid w:val="00BC68EA"/>
    <w:rsid w:val="00BD3950"/>
    <w:rsid w:val="00BD4544"/>
    <w:rsid w:val="00BD5307"/>
    <w:rsid w:val="00BD5439"/>
    <w:rsid w:val="00BD5A62"/>
    <w:rsid w:val="00BD600B"/>
    <w:rsid w:val="00BD6963"/>
    <w:rsid w:val="00BE0398"/>
    <w:rsid w:val="00BE59CC"/>
    <w:rsid w:val="00BF60C0"/>
    <w:rsid w:val="00BF653E"/>
    <w:rsid w:val="00BF7C42"/>
    <w:rsid w:val="00C0324C"/>
    <w:rsid w:val="00C072FA"/>
    <w:rsid w:val="00C078D1"/>
    <w:rsid w:val="00C10868"/>
    <w:rsid w:val="00C11C83"/>
    <w:rsid w:val="00C11D03"/>
    <w:rsid w:val="00C154B0"/>
    <w:rsid w:val="00C1733B"/>
    <w:rsid w:val="00C17636"/>
    <w:rsid w:val="00C21754"/>
    <w:rsid w:val="00C267C6"/>
    <w:rsid w:val="00C3371C"/>
    <w:rsid w:val="00C33CC6"/>
    <w:rsid w:val="00C34CD4"/>
    <w:rsid w:val="00C35890"/>
    <w:rsid w:val="00C368F8"/>
    <w:rsid w:val="00C4255C"/>
    <w:rsid w:val="00C427B2"/>
    <w:rsid w:val="00C46CE7"/>
    <w:rsid w:val="00C5290C"/>
    <w:rsid w:val="00C53176"/>
    <w:rsid w:val="00C53B7C"/>
    <w:rsid w:val="00C53F46"/>
    <w:rsid w:val="00C543AB"/>
    <w:rsid w:val="00C5470F"/>
    <w:rsid w:val="00C55502"/>
    <w:rsid w:val="00C57C30"/>
    <w:rsid w:val="00C57E94"/>
    <w:rsid w:val="00C601FF"/>
    <w:rsid w:val="00C6075B"/>
    <w:rsid w:val="00C608E0"/>
    <w:rsid w:val="00C6154F"/>
    <w:rsid w:val="00C616C4"/>
    <w:rsid w:val="00C61D5D"/>
    <w:rsid w:val="00C61F73"/>
    <w:rsid w:val="00C6212D"/>
    <w:rsid w:val="00C64A8E"/>
    <w:rsid w:val="00C6733B"/>
    <w:rsid w:val="00C73BC9"/>
    <w:rsid w:val="00C74281"/>
    <w:rsid w:val="00C745CA"/>
    <w:rsid w:val="00C767CF"/>
    <w:rsid w:val="00C774B0"/>
    <w:rsid w:val="00C77FAC"/>
    <w:rsid w:val="00C82B15"/>
    <w:rsid w:val="00C84B6A"/>
    <w:rsid w:val="00C8588D"/>
    <w:rsid w:val="00C858E5"/>
    <w:rsid w:val="00C8596C"/>
    <w:rsid w:val="00C8684B"/>
    <w:rsid w:val="00C876D1"/>
    <w:rsid w:val="00C90507"/>
    <w:rsid w:val="00C93F70"/>
    <w:rsid w:val="00C94F12"/>
    <w:rsid w:val="00C9666C"/>
    <w:rsid w:val="00C975D3"/>
    <w:rsid w:val="00CA05FC"/>
    <w:rsid w:val="00CA192D"/>
    <w:rsid w:val="00CA211F"/>
    <w:rsid w:val="00CA41AF"/>
    <w:rsid w:val="00CA7B75"/>
    <w:rsid w:val="00CB1F7A"/>
    <w:rsid w:val="00CB28F3"/>
    <w:rsid w:val="00CB2DEB"/>
    <w:rsid w:val="00CB61C3"/>
    <w:rsid w:val="00CB6FC2"/>
    <w:rsid w:val="00CC0A4F"/>
    <w:rsid w:val="00CC0F64"/>
    <w:rsid w:val="00CC15FE"/>
    <w:rsid w:val="00CC3504"/>
    <w:rsid w:val="00CC4DEF"/>
    <w:rsid w:val="00CC640B"/>
    <w:rsid w:val="00CD305B"/>
    <w:rsid w:val="00CD31A0"/>
    <w:rsid w:val="00CD5BA0"/>
    <w:rsid w:val="00CD76E1"/>
    <w:rsid w:val="00CE0698"/>
    <w:rsid w:val="00CE2A0B"/>
    <w:rsid w:val="00CE306F"/>
    <w:rsid w:val="00CE35F1"/>
    <w:rsid w:val="00CE3F84"/>
    <w:rsid w:val="00CF1AE6"/>
    <w:rsid w:val="00CF2364"/>
    <w:rsid w:val="00CF34DD"/>
    <w:rsid w:val="00CF36DD"/>
    <w:rsid w:val="00CF41D7"/>
    <w:rsid w:val="00CF45EE"/>
    <w:rsid w:val="00CF752E"/>
    <w:rsid w:val="00CF7DE9"/>
    <w:rsid w:val="00D03099"/>
    <w:rsid w:val="00D032E6"/>
    <w:rsid w:val="00D03514"/>
    <w:rsid w:val="00D049E7"/>
    <w:rsid w:val="00D04DC5"/>
    <w:rsid w:val="00D12830"/>
    <w:rsid w:val="00D12B10"/>
    <w:rsid w:val="00D14481"/>
    <w:rsid w:val="00D231AD"/>
    <w:rsid w:val="00D236B9"/>
    <w:rsid w:val="00D245E3"/>
    <w:rsid w:val="00D24A4D"/>
    <w:rsid w:val="00D26183"/>
    <w:rsid w:val="00D26222"/>
    <w:rsid w:val="00D26C78"/>
    <w:rsid w:val="00D26E51"/>
    <w:rsid w:val="00D270FD"/>
    <w:rsid w:val="00D27266"/>
    <w:rsid w:val="00D279A1"/>
    <w:rsid w:val="00D30E55"/>
    <w:rsid w:val="00D311B0"/>
    <w:rsid w:val="00D31277"/>
    <w:rsid w:val="00D33521"/>
    <w:rsid w:val="00D33C94"/>
    <w:rsid w:val="00D33EAB"/>
    <w:rsid w:val="00D3451B"/>
    <w:rsid w:val="00D348EB"/>
    <w:rsid w:val="00D3686C"/>
    <w:rsid w:val="00D41B7B"/>
    <w:rsid w:val="00D425BC"/>
    <w:rsid w:val="00D4487E"/>
    <w:rsid w:val="00D44AC3"/>
    <w:rsid w:val="00D47599"/>
    <w:rsid w:val="00D47725"/>
    <w:rsid w:val="00D50786"/>
    <w:rsid w:val="00D51232"/>
    <w:rsid w:val="00D53D5F"/>
    <w:rsid w:val="00D5701F"/>
    <w:rsid w:val="00D573C4"/>
    <w:rsid w:val="00D57F83"/>
    <w:rsid w:val="00D624DC"/>
    <w:rsid w:val="00D636DD"/>
    <w:rsid w:val="00D65B29"/>
    <w:rsid w:val="00D666DE"/>
    <w:rsid w:val="00D66A66"/>
    <w:rsid w:val="00D737F8"/>
    <w:rsid w:val="00D73BFE"/>
    <w:rsid w:val="00D753F5"/>
    <w:rsid w:val="00D75A1B"/>
    <w:rsid w:val="00D77954"/>
    <w:rsid w:val="00D83359"/>
    <w:rsid w:val="00D8584F"/>
    <w:rsid w:val="00D86A52"/>
    <w:rsid w:val="00D86EF2"/>
    <w:rsid w:val="00D904AD"/>
    <w:rsid w:val="00D923B1"/>
    <w:rsid w:val="00D92997"/>
    <w:rsid w:val="00DA07E6"/>
    <w:rsid w:val="00DA0E04"/>
    <w:rsid w:val="00DA3419"/>
    <w:rsid w:val="00DA56C1"/>
    <w:rsid w:val="00DA5D53"/>
    <w:rsid w:val="00DB0D7B"/>
    <w:rsid w:val="00DB0E80"/>
    <w:rsid w:val="00DB4C35"/>
    <w:rsid w:val="00DB5C50"/>
    <w:rsid w:val="00DC13ED"/>
    <w:rsid w:val="00DC16FF"/>
    <w:rsid w:val="00DC2A2A"/>
    <w:rsid w:val="00DC4161"/>
    <w:rsid w:val="00DC4865"/>
    <w:rsid w:val="00DC7578"/>
    <w:rsid w:val="00DC774E"/>
    <w:rsid w:val="00DC7F37"/>
    <w:rsid w:val="00DD03B4"/>
    <w:rsid w:val="00DD20AE"/>
    <w:rsid w:val="00DD3E87"/>
    <w:rsid w:val="00DD7203"/>
    <w:rsid w:val="00DE1285"/>
    <w:rsid w:val="00DE1DA0"/>
    <w:rsid w:val="00DE2B42"/>
    <w:rsid w:val="00DE35CC"/>
    <w:rsid w:val="00DE3DA6"/>
    <w:rsid w:val="00DE51A5"/>
    <w:rsid w:val="00DE612B"/>
    <w:rsid w:val="00DE62D3"/>
    <w:rsid w:val="00DE6F11"/>
    <w:rsid w:val="00DE7689"/>
    <w:rsid w:val="00DF1AC4"/>
    <w:rsid w:val="00DF5124"/>
    <w:rsid w:val="00DF7B45"/>
    <w:rsid w:val="00E003BC"/>
    <w:rsid w:val="00E005C5"/>
    <w:rsid w:val="00E06CCE"/>
    <w:rsid w:val="00E103C3"/>
    <w:rsid w:val="00E11F49"/>
    <w:rsid w:val="00E12076"/>
    <w:rsid w:val="00E12DFC"/>
    <w:rsid w:val="00E13074"/>
    <w:rsid w:val="00E13440"/>
    <w:rsid w:val="00E147D9"/>
    <w:rsid w:val="00E154EA"/>
    <w:rsid w:val="00E16285"/>
    <w:rsid w:val="00E1766B"/>
    <w:rsid w:val="00E257D9"/>
    <w:rsid w:val="00E27AEF"/>
    <w:rsid w:val="00E30ADE"/>
    <w:rsid w:val="00E36D6B"/>
    <w:rsid w:val="00E373E9"/>
    <w:rsid w:val="00E41338"/>
    <w:rsid w:val="00E41A4A"/>
    <w:rsid w:val="00E4413F"/>
    <w:rsid w:val="00E514BF"/>
    <w:rsid w:val="00E51855"/>
    <w:rsid w:val="00E51E29"/>
    <w:rsid w:val="00E535AB"/>
    <w:rsid w:val="00E6410A"/>
    <w:rsid w:val="00E64DC9"/>
    <w:rsid w:val="00E71C23"/>
    <w:rsid w:val="00E72094"/>
    <w:rsid w:val="00E73187"/>
    <w:rsid w:val="00E746A0"/>
    <w:rsid w:val="00E75146"/>
    <w:rsid w:val="00E75276"/>
    <w:rsid w:val="00E75292"/>
    <w:rsid w:val="00E76E72"/>
    <w:rsid w:val="00E850C8"/>
    <w:rsid w:val="00E8511E"/>
    <w:rsid w:val="00E86A7F"/>
    <w:rsid w:val="00E87BD6"/>
    <w:rsid w:val="00E91BC9"/>
    <w:rsid w:val="00E93C1C"/>
    <w:rsid w:val="00E93CE4"/>
    <w:rsid w:val="00E94821"/>
    <w:rsid w:val="00E94DB5"/>
    <w:rsid w:val="00E94E1B"/>
    <w:rsid w:val="00E95567"/>
    <w:rsid w:val="00E96D8E"/>
    <w:rsid w:val="00E97F5A"/>
    <w:rsid w:val="00EA037D"/>
    <w:rsid w:val="00EA1598"/>
    <w:rsid w:val="00EA45D4"/>
    <w:rsid w:val="00EA65D0"/>
    <w:rsid w:val="00EA7F0F"/>
    <w:rsid w:val="00EB0030"/>
    <w:rsid w:val="00EB01FC"/>
    <w:rsid w:val="00EB1756"/>
    <w:rsid w:val="00EB52D7"/>
    <w:rsid w:val="00EB6F7D"/>
    <w:rsid w:val="00EC0816"/>
    <w:rsid w:val="00EC5770"/>
    <w:rsid w:val="00EC597E"/>
    <w:rsid w:val="00EC60A3"/>
    <w:rsid w:val="00EC7415"/>
    <w:rsid w:val="00EC7CEA"/>
    <w:rsid w:val="00ED2102"/>
    <w:rsid w:val="00ED3831"/>
    <w:rsid w:val="00ED5A0D"/>
    <w:rsid w:val="00ED79F6"/>
    <w:rsid w:val="00EE1DE7"/>
    <w:rsid w:val="00EE3061"/>
    <w:rsid w:val="00EE31C4"/>
    <w:rsid w:val="00EE368D"/>
    <w:rsid w:val="00EE37AA"/>
    <w:rsid w:val="00EE5FD0"/>
    <w:rsid w:val="00EE621B"/>
    <w:rsid w:val="00EE7454"/>
    <w:rsid w:val="00EE7690"/>
    <w:rsid w:val="00EF3031"/>
    <w:rsid w:val="00EF3D11"/>
    <w:rsid w:val="00EF7A14"/>
    <w:rsid w:val="00F053F1"/>
    <w:rsid w:val="00F05837"/>
    <w:rsid w:val="00F05AB1"/>
    <w:rsid w:val="00F05EF5"/>
    <w:rsid w:val="00F06560"/>
    <w:rsid w:val="00F07148"/>
    <w:rsid w:val="00F1057F"/>
    <w:rsid w:val="00F12B57"/>
    <w:rsid w:val="00F12DD2"/>
    <w:rsid w:val="00F140A5"/>
    <w:rsid w:val="00F170CF"/>
    <w:rsid w:val="00F1718F"/>
    <w:rsid w:val="00F2283E"/>
    <w:rsid w:val="00F22AD3"/>
    <w:rsid w:val="00F26B63"/>
    <w:rsid w:val="00F27B97"/>
    <w:rsid w:val="00F310E6"/>
    <w:rsid w:val="00F31C04"/>
    <w:rsid w:val="00F32D47"/>
    <w:rsid w:val="00F33F09"/>
    <w:rsid w:val="00F34998"/>
    <w:rsid w:val="00F37305"/>
    <w:rsid w:val="00F376BA"/>
    <w:rsid w:val="00F414CB"/>
    <w:rsid w:val="00F42009"/>
    <w:rsid w:val="00F43B38"/>
    <w:rsid w:val="00F44652"/>
    <w:rsid w:val="00F60E87"/>
    <w:rsid w:val="00F61A6A"/>
    <w:rsid w:val="00F62CE1"/>
    <w:rsid w:val="00F63167"/>
    <w:rsid w:val="00F641AA"/>
    <w:rsid w:val="00F6485A"/>
    <w:rsid w:val="00F6653A"/>
    <w:rsid w:val="00F66A95"/>
    <w:rsid w:val="00F70BE6"/>
    <w:rsid w:val="00F72C6F"/>
    <w:rsid w:val="00F72E67"/>
    <w:rsid w:val="00F74ACB"/>
    <w:rsid w:val="00F762DF"/>
    <w:rsid w:val="00F8218F"/>
    <w:rsid w:val="00F82B7B"/>
    <w:rsid w:val="00F82DCE"/>
    <w:rsid w:val="00F8350A"/>
    <w:rsid w:val="00F84BA2"/>
    <w:rsid w:val="00F85973"/>
    <w:rsid w:val="00F85FB0"/>
    <w:rsid w:val="00F8773C"/>
    <w:rsid w:val="00F90FF4"/>
    <w:rsid w:val="00F91F56"/>
    <w:rsid w:val="00F92039"/>
    <w:rsid w:val="00F920FE"/>
    <w:rsid w:val="00F92C2E"/>
    <w:rsid w:val="00F94CFD"/>
    <w:rsid w:val="00F94FC6"/>
    <w:rsid w:val="00F9628D"/>
    <w:rsid w:val="00F96D91"/>
    <w:rsid w:val="00FA0C84"/>
    <w:rsid w:val="00FA1D4E"/>
    <w:rsid w:val="00FA5D99"/>
    <w:rsid w:val="00FA7D32"/>
    <w:rsid w:val="00FB07A0"/>
    <w:rsid w:val="00FB509A"/>
    <w:rsid w:val="00FB7033"/>
    <w:rsid w:val="00FB7152"/>
    <w:rsid w:val="00FB7244"/>
    <w:rsid w:val="00FC00FC"/>
    <w:rsid w:val="00FC1783"/>
    <w:rsid w:val="00FC1891"/>
    <w:rsid w:val="00FC282C"/>
    <w:rsid w:val="00FC42C7"/>
    <w:rsid w:val="00FC4FD0"/>
    <w:rsid w:val="00FD16D8"/>
    <w:rsid w:val="00FD20D2"/>
    <w:rsid w:val="00FD2B07"/>
    <w:rsid w:val="00FD3134"/>
    <w:rsid w:val="00FD575F"/>
    <w:rsid w:val="00FD6D4E"/>
    <w:rsid w:val="00FD74FA"/>
    <w:rsid w:val="00FE0087"/>
    <w:rsid w:val="00FE310B"/>
    <w:rsid w:val="00FE7A0F"/>
    <w:rsid w:val="00FF23FA"/>
    <w:rsid w:val="00FF46C6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BD42B9"/>
  <w15:chartTrackingRefBased/>
  <w15:docId w15:val="{A5CAAD18-B076-4D76-A67E-F9A112F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728"/>
    <w:pPr>
      <w:spacing w:before="120" w:after="60"/>
      <w:ind w:left="227"/>
    </w:pPr>
    <w:rPr>
      <w:rFonts w:ascii="Segoe" w:eastAsia="Segoe" w:hAnsi="Segoe" w:cs="Segoe"/>
      <w:lang w:val="en-AU" w:eastAsia="ja-JP"/>
    </w:rPr>
  </w:style>
  <w:style w:type="paragraph" w:styleId="Heading1">
    <w:name w:val="heading 1"/>
    <w:basedOn w:val="Normal"/>
    <w:next w:val="Normal"/>
    <w:qFormat/>
    <w:rsid w:val="007C2728"/>
    <w:pPr>
      <w:keepNext/>
      <w:pageBreakBefore/>
      <w:spacing w:after="120"/>
      <w:ind w:left="0"/>
      <w:outlineLvl w:val="0"/>
    </w:pPr>
    <w:rPr>
      <w:rFonts w:ascii="Segoe Black" w:eastAsia="Segoe Black" w:hAnsi="Segoe Black" w:cs="Segoe Black"/>
      <w:b/>
      <w:bCs/>
      <w:smallCaps/>
      <w:color w:val="333333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9099B"/>
    <w:pPr>
      <w:keepNext/>
      <w:spacing w:before="240" w:after="120"/>
      <w:ind w:left="0"/>
      <w:outlineLvl w:val="1"/>
    </w:pPr>
    <w:rPr>
      <w:b/>
      <w:bC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7C2728"/>
    <w:pPr>
      <w:keepNext/>
      <w:spacing w:before="180"/>
      <w:outlineLvl w:val="2"/>
    </w:pPr>
    <w:rPr>
      <w:rFonts w:ascii="Segoe Semibold" w:eastAsia="Segoe Semibold" w:hAnsi="Segoe Semibold" w:cs="Segoe Semibold"/>
      <w:color w:val="333333"/>
      <w:sz w:val="26"/>
      <w:szCs w:val="26"/>
    </w:rPr>
  </w:style>
  <w:style w:type="paragraph" w:styleId="Heading4">
    <w:name w:val="heading 4"/>
    <w:basedOn w:val="Normal"/>
    <w:next w:val="Normal"/>
    <w:qFormat/>
    <w:rsid w:val="007C2728"/>
    <w:pPr>
      <w:keepNext/>
      <w:spacing w:before="180"/>
      <w:outlineLvl w:val="3"/>
    </w:pPr>
    <w:rPr>
      <w:rFonts w:ascii="Segoe Semibold" w:eastAsia="Segoe Semibold" w:hAnsi="Segoe Semibold" w:cs="Segoe Semibold"/>
      <w:i/>
      <w:iCs/>
      <w:color w:val="333333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7C2728"/>
    <w:pPr>
      <w:keepNext/>
      <w:spacing w:before="180"/>
      <w:outlineLvl w:val="4"/>
    </w:pPr>
    <w:rPr>
      <w:rFonts w:ascii="Segoe Semibold" w:eastAsia="Segoe Semibold" w:hAnsi="Segoe Semibold" w:cs="Segoe Semibold"/>
      <w:b/>
      <w:i/>
      <w:iCs/>
      <w:color w:val="333333"/>
      <w:sz w:val="22"/>
      <w:szCs w:val="22"/>
    </w:rPr>
  </w:style>
  <w:style w:type="paragraph" w:styleId="Heading6">
    <w:name w:val="heading 6"/>
    <w:basedOn w:val="Normal"/>
    <w:next w:val="Normal"/>
    <w:qFormat/>
    <w:rsid w:val="00924BEF"/>
    <w:pPr>
      <w:spacing w:before="24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24BEF"/>
    <w:pPr>
      <w:spacing w:before="24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924BEF"/>
    <w:pPr>
      <w:spacing w:before="24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924BEF"/>
    <w:p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7C2728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7C2728"/>
  </w:style>
  <w:style w:type="paragraph" w:styleId="Header">
    <w:name w:val="header"/>
    <w:basedOn w:val="Normal"/>
    <w:rsid w:val="007C2728"/>
    <w:pPr>
      <w:pBdr>
        <w:bottom w:val="single" w:sz="4" w:space="1" w:color="auto"/>
      </w:pBdr>
      <w:spacing w:before="0" w:after="0"/>
      <w:ind w:left="0"/>
      <w:jc w:val="right"/>
    </w:pPr>
    <w:rPr>
      <w:sz w:val="16"/>
      <w:szCs w:val="16"/>
    </w:rPr>
  </w:style>
  <w:style w:type="paragraph" w:styleId="Footer">
    <w:name w:val="footer"/>
    <w:basedOn w:val="Normal"/>
    <w:rsid w:val="007C2728"/>
    <w:pPr>
      <w:tabs>
        <w:tab w:val="center" w:pos="4153"/>
        <w:tab w:val="right" w:pos="8306"/>
      </w:tabs>
      <w:spacing w:before="0" w:after="0"/>
      <w:ind w:left="0"/>
    </w:pPr>
    <w:rPr>
      <w:sz w:val="16"/>
      <w:szCs w:val="16"/>
    </w:rPr>
  </w:style>
  <w:style w:type="table" w:styleId="TableGrid">
    <w:name w:val="Table Grid"/>
    <w:basedOn w:val="TableNormal"/>
    <w:uiPriority w:val="59"/>
    <w:rsid w:val="007C2728"/>
    <w:pPr>
      <w:spacing w:before="60" w:after="60"/>
    </w:pPr>
    <w:rPr>
      <w:rFonts w:ascii="Segoe Condensed" w:eastAsia="MS Mincho" w:hAnsi="Segoe Condensed"/>
      <w:sz w:val="18"/>
    </w:rPr>
    <w:tblPr>
      <w:tblStyleRowBandSize w:val="1"/>
      <w:tblInd w:w="227" w:type="dxa"/>
      <w:tblBorders>
        <w:top w:val="single" w:sz="8" w:space="0" w:color="999999"/>
        <w:bottom w:val="single" w:sz="8" w:space="0" w:color="999999"/>
      </w:tblBorders>
      <w:tblCellMar>
        <w:left w:w="57" w:type="dxa"/>
        <w:right w:w="57" w:type="dxa"/>
      </w:tblCellMar>
    </w:tblPr>
    <w:tblStylePr w:type="firstRow">
      <w:rPr>
        <w:rFonts w:ascii="Palatino Linotype" w:hAnsi="Palatino Linotype"/>
        <w:b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band1Horz">
      <w:rPr>
        <w:rFonts w:ascii="Palatino Linotype" w:hAnsi="Palatino Linotype" w:cs="Palatino Linotyp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Palatino Linotype" w:eastAsia="Palatino Linotype" w:hAnsi="Palatino Linotype" w:cs="Palatino Linotype"/>
        <w:sz w:val="18"/>
        <w:szCs w:val="18"/>
      </w:rPr>
    </w:tblStylePr>
  </w:style>
  <w:style w:type="paragraph" w:customStyle="1" w:styleId="Hidden">
    <w:name w:val="Hidden"/>
    <w:basedOn w:val="Normal"/>
    <w:rsid w:val="007C2728"/>
    <w:pPr>
      <w:shd w:val="clear" w:color="auto" w:fill="FFFF99"/>
    </w:pPr>
    <w:rPr>
      <w:vanish/>
      <w:color w:val="0000FF"/>
    </w:rPr>
  </w:style>
  <w:style w:type="paragraph" w:customStyle="1" w:styleId="NumHeading1">
    <w:name w:val="Num Heading 1"/>
    <w:basedOn w:val="Heading1"/>
    <w:next w:val="Normal"/>
    <w:rsid w:val="007C2728"/>
    <w:pPr>
      <w:numPr>
        <w:numId w:val="2"/>
      </w:numPr>
    </w:pPr>
  </w:style>
  <w:style w:type="paragraph" w:customStyle="1" w:styleId="NumHeading2">
    <w:name w:val="Num Heading 2"/>
    <w:basedOn w:val="Heading2"/>
    <w:next w:val="Normal"/>
    <w:rsid w:val="007C2728"/>
    <w:pPr>
      <w:numPr>
        <w:ilvl w:val="1"/>
        <w:numId w:val="2"/>
      </w:numPr>
    </w:pPr>
  </w:style>
  <w:style w:type="paragraph" w:customStyle="1" w:styleId="NumHeading3">
    <w:name w:val="Num Heading 3"/>
    <w:basedOn w:val="Heading3"/>
    <w:next w:val="Normal"/>
    <w:rsid w:val="007C2728"/>
    <w:pPr>
      <w:numPr>
        <w:ilvl w:val="2"/>
        <w:numId w:val="2"/>
      </w:numPr>
    </w:pPr>
  </w:style>
  <w:style w:type="paragraph" w:customStyle="1" w:styleId="NumHeading4">
    <w:name w:val="Num Heading 4"/>
    <w:basedOn w:val="Heading4"/>
    <w:next w:val="Normal"/>
    <w:rsid w:val="007C2728"/>
    <w:pPr>
      <w:numPr>
        <w:ilvl w:val="3"/>
        <w:numId w:val="2"/>
      </w:numPr>
    </w:pPr>
  </w:style>
  <w:style w:type="paragraph" w:styleId="Caption">
    <w:name w:val="caption"/>
    <w:basedOn w:val="Normal"/>
    <w:next w:val="Normal"/>
    <w:qFormat/>
    <w:rsid w:val="007C2728"/>
    <w:pPr>
      <w:spacing w:before="60" w:after="120"/>
    </w:pPr>
    <w:rPr>
      <w:rFonts w:ascii="Segoe Condensed" w:eastAsia="Segoe Condensed" w:hAnsi="Segoe Condensed" w:cs="Segoe Condensed"/>
      <w:sz w:val="16"/>
      <w:szCs w:val="16"/>
    </w:rPr>
  </w:style>
  <w:style w:type="numbering" w:customStyle="1" w:styleId="Bullets">
    <w:name w:val="Bullets"/>
    <w:rsid w:val="007C2728"/>
    <w:pPr>
      <w:numPr>
        <w:numId w:val="1"/>
      </w:numPr>
    </w:pPr>
  </w:style>
  <w:style w:type="paragraph" w:styleId="FootnoteText">
    <w:name w:val="footnote text"/>
    <w:basedOn w:val="Normal"/>
    <w:semiHidden/>
    <w:rsid w:val="00D30E55"/>
    <w:rPr>
      <w:rFonts w:eastAsia="Arial" w:cs="Arial"/>
      <w:sz w:val="16"/>
      <w:szCs w:val="16"/>
    </w:rPr>
  </w:style>
  <w:style w:type="table" w:customStyle="1" w:styleId="TableGridComplex">
    <w:name w:val="Table Grid Complex"/>
    <w:basedOn w:val="TableGrid"/>
    <w:rsid w:val="007C2728"/>
    <w:tblPr/>
    <w:tblStylePr w:type="firstRow">
      <w:rPr>
        <w:rFonts w:ascii="Palatino Linotype" w:hAnsi="Palatino Linotype"/>
        <w:b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lastRow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firstCol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lastCol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band1Horz">
      <w:rPr>
        <w:rFonts w:ascii="Palatino Linotype" w:hAnsi="Palatino Linotype" w:cs="Palatino Linotyp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Palatino Linotype" w:eastAsia="Palatino Linotype" w:hAnsi="Palatino Linotype" w:cs="Palatino Linotype"/>
        <w:sz w:val="18"/>
        <w:szCs w:val="18"/>
      </w:rPr>
    </w:tblStylePr>
  </w:style>
  <w:style w:type="paragraph" w:customStyle="1" w:styleId="HeadingAppendixOld">
    <w:name w:val="Heading Appendix Old"/>
    <w:basedOn w:val="Normal"/>
    <w:next w:val="Normal"/>
    <w:rsid w:val="007C2728"/>
    <w:pPr>
      <w:keepNext/>
      <w:pageBreakBefore/>
      <w:numPr>
        <w:ilvl w:val="7"/>
        <w:numId w:val="2"/>
      </w:numPr>
    </w:pPr>
    <w:rPr>
      <w:rFonts w:ascii="Segoe Black" w:eastAsia="Segoe Black" w:hAnsi="Segoe Black" w:cs="Segoe Black"/>
      <w:smallCaps/>
      <w:color w:val="333333"/>
      <w:sz w:val="32"/>
      <w:szCs w:val="32"/>
    </w:rPr>
  </w:style>
  <w:style w:type="paragraph" w:styleId="BalloonText">
    <w:name w:val="Balloon Text"/>
    <w:basedOn w:val="Normal"/>
    <w:semiHidden/>
    <w:rsid w:val="00832AD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uiPriority w:val="39"/>
    <w:rsid w:val="007C2728"/>
    <w:pPr>
      <w:spacing w:before="240"/>
      <w:ind w:left="0"/>
    </w:pPr>
    <w:rPr>
      <w:b/>
      <w:bCs/>
      <w:i/>
      <w:iCs/>
    </w:rPr>
  </w:style>
  <w:style w:type="paragraph" w:styleId="TOC2">
    <w:name w:val="toc 2"/>
    <w:basedOn w:val="Normal"/>
    <w:next w:val="Normal"/>
    <w:uiPriority w:val="39"/>
    <w:rsid w:val="007C2728"/>
  </w:style>
  <w:style w:type="character" w:styleId="Hyperlink">
    <w:name w:val="Hyperlink"/>
    <w:uiPriority w:val="99"/>
    <w:rsid w:val="00927CA2"/>
    <w:rPr>
      <w:color w:val="0000FF"/>
      <w:u w:val="single"/>
    </w:rPr>
  </w:style>
  <w:style w:type="character" w:styleId="FollowedHyperlink">
    <w:name w:val="FollowedHyperlink"/>
    <w:rsid w:val="00CA41AF"/>
    <w:rPr>
      <w:color w:val="800080"/>
      <w:u w:val="single"/>
    </w:rPr>
  </w:style>
  <w:style w:type="paragraph" w:styleId="TOC3">
    <w:name w:val="toc 3"/>
    <w:basedOn w:val="Normal"/>
    <w:next w:val="Normal"/>
    <w:semiHidden/>
    <w:rsid w:val="007C2728"/>
    <w:pPr>
      <w:spacing w:before="60"/>
      <w:ind w:left="403"/>
    </w:pPr>
  </w:style>
  <w:style w:type="paragraph" w:styleId="TOC4">
    <w:name w:val="toc 4"/>
    <w:basedOn w:val="Normal"/>
    <w:next w:val="Normal"/>
    <w:semiHidden/>
    <w:rsid w:val="007C2728"/>
    <w:pPr>
      <w:spacing w:before="60"/>
      <w:ind w:left="601"/>
    </w:pPr>
  </w:style>
  <w:style w:type="paragraph" w:customStyle="1" w:styleId="CodeBlock">
    <w:name w:val="Code Block"/>
    <w:basedOn w:val="Normal"/>
    <w:rsid w:val="007C272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" w:after="20"/>
    </w:pPr>
    <w:rPr>
      <w:rFonts w:ascii="Courier New" w:eastAsia="Courier New" w:hAnsi="Courier New" w:cs="Courier New"/>
      <w:sz w:val="16"/>
      <w:szCs w:val="16"/>
    </w:rPr>
  </w:style>
  <w:style w:type="paragraph" w:customStyle="1" w:styleId="Note">
    <w:name w:val="Note"/>
    <w:basedOn w:val="Normal"/>
    <w:rsid w:val="007C2728"/>
    <w:pPr>
      <w:pBdr>
        <w:left w:val="single" w:sz="18" w:space="6" w:color="808080"/>
      </w:pBdr>
      <w:ind w:left="567"/>
    </w:pPr>
  </w:style>
  <w:style w:type="numbering" w:customStyle="1" w:styleId="NumberedList">
    <w:name w:val="Numbered List"/>
    <w:basedOn w:val="NoList"/>
    <w:rsid w:val="007C2728"/>
    <w:pPr>
      <w:numPr>
        <w:numId w:val="3"/>
      </w:numPr>
    </w:pPr>
  </w:style>
  <w:style w:type="paragraph" w:customStyle="1" w:styleId="NoteTitle">
    <w:name w:val="Note Title"/>
    <w:basedOn w:val="Note"/>
    <w:next w:val="Note"/>
    <w:rsid w:val="007C2728"/>
    <w:pPr>
      <w:keepNext/>
      <w:spacing w:before="180" w:after="0"/>
    </w:pPr>
    <w:rPr>
      <w:b/>
      <w:bCs/>
    </w:rPr>
  </w:style>
  <w:style w:type="paragraph" w:customStyle="1" w:styleId="NormalTable">
    <w:name w:val="Normal Table"/>
    <w:basedOn w:val="Normal"/>
    <w:rsid w:val="007C2728"/>
    <w:pPr>
      <w:spacing w:before="60"/>
      <w:ind w:left="0"/>
    </w:pPr>
    <w:rPr>
      <w:rFonts w:ascii="Segoe Condensed" w:eastAsia="Segoe Condensed" w:hAnsi="Segoe Condensed" w:cs="Segoe Condensed"/>
    </w:rPr>
  </w:style>
  <w:style w:type="paragraph" w:customStyle="1" w:styleId="HeadingPart">
    <w:name w:val="Heading Part"/>
    <w:basedOn w:val="Normal"/>
    <w:next w:val="Normal"/>
    <w:rsid w:val="007C2728"/>
    <w:pPr>
      <w:pageBreakBefore/>
      <w:numPr>
        <w:ilvl w:val="8"/>
        <w:numId w:val="2"/>
      </w:numPr>
      <w:spacing w:before="480"/>
      <w:outlineLvl w:val="8"/>
    </w:pPr>
    <w:rPr>
      <w:rFonts w:ascii="Segoe Black" w:eastAsia="Segoe Black" w:hAnsi="Segoe Black" w:cs="Segoe Black"/>
      <w:b/>
      <w:smallCaps/>
      <w:color w:val="333333"/>
      <w:sz w:val="32"/>
      <w:szCs w:val="32"/>
    </w:rPr>
  </w:style>
  <w:style w:type="paragraph" w:customStyle="1" w:styleId="NumHeading5">
    <w:name w:val="Num Heading 5"/>
    <w:basedOn w:val="Heading5"/>
    <w:next w:val="Normal"/>
    <w:rsid w:val="007C2728"/>
    <w:pPr>
      <w:numPr>
        <w:ilvl w:val="4"/>
        <w:numId w:val="2"/>
      </w:numPr>
    </w:pPr>
  </w:style>
  <w:style w:type="paragraph" w:styleId="TOC5">
    <w:name w:val="toc 5"/>
    <w:basedOn w:val="Normal"/>
    <w:next w:val="Normal"/>
    <w:semiHidden/>
    <w:rsid w:val="007C2728"/>
    <w:pPr>
      <w:spacing w:before="60"/>
      <w:ind w:left="799"/>
    </w:pPr>
  </w:style>
  <w:style w:type="paragraph" w:styleId="TOC8">
    <w:name w:val="toc 8"/>
    <w:basedOn w:val="Normal"/>
    <w:next w:val="Normal"/>
    <w:semiHidden/>
    <w:rsid w:val="007C2728"/>
    <w:pPr>
      <w:spacing w:before="240"/>
      <w:ind w:left="0"/>
    </w:pPr>
    <w:rPr>
      <w:b/>
      <w:bCs/>
      <w:i/>
      <w:iCs/>
    </w:rPr>
  </w:style>
  <w:style w:type="paragraph" w:styleId="TOC9">
    <w:name w:val="toc 9"/>
    <w:basedOn w:val="Normal"/>
    <w:next w:val="Normal"/>
    <w:semiHidden/>
    <w:rsid w:val="007C2728"/>
    <w:pPr>
      <w:spacing w:before="240"/>
      <w:ind w:left="0"/>
    </w:pPr>
    <w:rPr>
      <w:b/>
      <w:bCs/>
      <w:sz w:val="24"/>
      <w:szCs w:val="24"/>
    </w:rPr>
  </w:style>
  <w:style w:type="paragraph" w:customStyle="1" w:styleId="HeadingAppendix">
    <w:name w:val="Heading Appendix"/>
    <w:basedOn w:val="Heading1"/>
    <w:next w:val="Normal"/>
    <w:rsid w:val="007C2728"/>
  </w:style>
  <w:style w:type="paragraph" w:customStyle="1" w:styleId="FooterSmall">
    <w:name w:val="Footer Small"/>
    <w:basedOn w:val="Footer"/>
    <w:rsid w:val="007C2728"/>
    <w:rPr>
      <w:sz w:val="12"/>
      <w:szCs w:val="12"/>
    </w:rPr>
  </w:style>
  <w:style w:type="numbering" w:customStyle="1" w:styleId="Checklist">
    <w:name w:val="Checklist"/>
    <w:basedOn w:val="NoList"/>
    <w:rsid w:val="007C2728"/>
    <w:pPr>
      <w:numPr>
        <w:numId w:val="4"/>
      </w:numPr>
    </w:pPr>
  </w:style>
  <w:style w:type="paragraph" w:styleId="DocumentMap">
    <w:name w:val="Document Map"/>
    <w:basedOn w:val="Normal"/>
    <w:semiHidden/>
    <w:rsid w:val="007C2728"/>
    <w:pPr>
      <w:shd w:val="clear" w:color="auto" w:fill="000080"/>
    </w:pPr>
    <w:rPr>
      <w:rFonts w:ascii="Tahoma" w:hAnsi="Tahoma" w:cs="Tahoma"/>
    </w:rPr>
  </w:style>
  <w:style w:type="numbering" w:customStyle="1" w:styleId="NumberedListTable">
    <w:name w:val="Numbered List Table"/>
    <w:basedOn w:val="NoList"/>
    <w:rsid w:val="007C2728"/>
    <w:pPr>
      <w:numPr>
        <w:numId w:val="3"/>
      </w:numPr>
    </w:pPr>
  </w:style>
  <w:style w:type="numbering" w:customStyle="1" w:styleId="BulletsTable">
    <w:name w:val="Bullets Table"/>
    <w:basedOn w:val="NoList"/>
    <w:rsid w:val="007C2728"/>
    <w:pPr>
      <w:numPr>
        <w:numId w:val="5"/>
      </w:numPr>
    </w:pPr>
  </w:style>
  <w:style w:type="paragraph" w:customStyle="1" w:styleId="Explanation">
    <w:name w:val="Explanation"/>
    <w:basedOn w:val="Normal"/>
    <w:next w:val="Normal"/>
    <w:autoRedefine/>
    <w:rsid w:val="009855B7"/>
    <w:rPr>
      <w:i/>
      <w:color w:val="800000"/>
    </w:rPr>
  </w:style>
  <w:style w:type="character" w:customStyle="1" w:styleId="fr11">
    <w:name w:val="fr11"/>
    <w:rsid w:val="004E6E81"/>
    <w:rPr>
      <w:rFonts w:ascii="Verdana" w:hAnsi="Verdana"/>
      <w:snapToGrid w:val="0"/>
      <w:lang w:val="en-US" w:eastAsia="en-US" w:bidi="ar-SA"/>
    </w:rPr>
  </w:style>
  <w:style w:type="character" w:customStyle="1" w:styleId="Heading5Char">
    <w:name w:val="Heading 5 Char"/>
    <w:link w:val="Heading5"/>
    <w:rsid w:val="004E6E81"/>
    <w:rPr>
      <w:rFonts w:ascii="Segoe Semibold" w:eastAsia="Segoe Semibold" w:hAnsi="Segoe Semibold" w:cs="Segoe Semibold"/>
      <w:b/>
      <w:i/>
      <w:iCs/>
      <w:color w:val="333333"/>
      <w:sz w:val="22"/>
      <w:szCs w:val="22"/>
      <w:lang w:val="en-AU" w:eastAsia="ja-JP" w:bidi="ar-SA"/>
    </w:rPr>
  </w:style>
  <w:style w:type="table" w:styleId="TableTheme">
    <w:name w:val="Table Theme"/>
    <w:basedOn w:val="TableNormal"/>
    <w:rsid w:val="0088799F"/>
    <w:pPr>
      <w:spacing w:before="120" w:after="60"/>
      <w:ind w:left="22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E16285"/>
    <w:pPr>
      <w:spacing w:before="0" w:after="120"/>
      <w:ind w:left="0"/>
    </w:pPr>
    <w:rPr>
      <w:rFonts w:ascii="Arial" w:eastAsia="Times New Roman" w:hAnsi="Arial" w:cs="Times New Roman"/>
      <w:snapToGrid w:val="0"/>
      <w:lang w:val="en-GB" w:eastAsia="en-US"/>
    </w:rPr>
  </w:style>
  <w:style w:type="paragraph" w:customStyle="1" w:styleId="01body">
    <w:name w:val="01 body"/>
    <w:rsid w:val="002344F9"/>
    <w:pPr>
      <w:spacing w:line="240" w:lineRule="exact"/>
    </w:pPr>
    <w:rPr>
      <w:rFonts w:ascii="Arial" w:hAnsi="Arial"/>
      <w:color w:val="000000"/>
      <w:lang w:val="en-GB"/>
    </w:rPr>
  </w:style>
  <w:style w:type="table" w:styleId="TableClassic1">
    <w:name w:val="Table Classic 1"/>
    <w:basedOn w:val="TableNormal"/>
    <w:rsid w:val="009207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rsid w:val="00237CE9"/>
    <w:pPr>
      <w:spacing w:after="120" w:line="480" w:lineRule="auto"/>
    </w:pPr>
  </w:style>
  <w:style w:type="paragraph" w:styleId="BodyText3">
    <w:name w:val="Body Text 3"/>
    <w:basedOn w:val="Normal"/>
    <w:rsid w:val="00237CE9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rsid w:val="005631E3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bullet">
    <w:name w:val="_Table bullet"/>
    <w:basedOn w:val="Normal"/>
    <w:rsid w:val="008C6F50"/>
    <w:pPr>
      <w:numPr>
        <w:numId w:val="6"/>
      </w:numPr>
    </w:pPr>
  </w:style>
  <w:style w:type="table" w:styleId="TableColorful1">
    <w:name w:val="Table Colorful 1"/>
    <w:basedOn w:val="TableNormal"/>
    <w:rsid w:val="002B37F2"/>
    <w:pPr>
      <w:spacing w:before="120" w:after="60"/>
      <w:ind w:left="22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B37F2"/>
    <w:pPr>
      <w:spacing w:before="120" w:after="60"/>
      <w:ind w:left="22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Professional">
    <w:name w:val="Table Professional"/>
    <w:basedOn w:val="TableNormal"/>
    <w:rsid w:val="002B37F2"/>
    <w:pPr>
      <w:spacing w:before="120" w:after="60"/>
      <w:ind w:left="22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D86EF2"/>
    <w:pPr>
      <w:pBdr>
        <w:bottom w:val="single" w:sz="8" w:space="4" w:color="4F81BD"/>
      </w:pBdr>
      <w:spacing w:before="0" w:after="300"/>
      <w:ind w:left="0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x-none"/>
    </w:rPr>
  </w:style>
  <w:style w:type="character" w:customStyle="1" w:styleId="TitleChar">
    <w:name w:val="Title Char"/>
    <w:link w:val="Title"/>
    <w:uiPriority w:val="10"/>
    <w:rsid w:val="00D86EF2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EF2"/>
    <w:pPr>
      <w:numPr>
        <w:ilvl w:val="1"/>
      </w:numPr>
      <w:spacing w:before="0" w:after="200" w:line="276" w:lineRule="auto"/>
    </w:pPr>
    <w:rPr>
      <w:rFonts w:ascii="Cambria" w:eastAsia="MS Gothic" w:hAnsi="Cambria" w:cs="Times New Roman"/>
      <w:i/>
      <w:iCs/>
      <w:color w:val="4F81BD"/>
      <w:spacing w:val="15"/>
      <w:sz w:val="24"/>
      <w:szCs w:val="24"/>
      <w:lang w:val="x-none"/>
    </w:rPr>
  </w:style>
  <w:style w:type="character" w:customStyle="1" w:styleId="SubtitleChar">
    <w:name w:val="Subtitle Char"/>
    <w:link w:val="Subtitle"/>
    <w:uiPriority w:val="11"/>
    <w:rsid w:val="00D86EF2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D86EF2"/>
    <w:rPr>
      <w:rFonts w:ascii="Calibri" w:eastAsia="MS Mincho" w:hAnsi="Calibri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D86EF2"/>
    <w:rPr>
      <w:rFonts w:ascii="Calibri" w:eastAsia="MS Mincho" w:hAnsi="Calibri"/>
      <w:sz w:val="22"/>
      <w:szCs w:val="22"/>
      <w:lang w:eastAsia="ja-JP" w:bidi="ar-SA"/>
    </w:rPr>
  </w:style>
  <w:style w:type="paragraph" w:styleId="ListParagraph">
    <w:name w:val="List Paragraph"/>
    <w:basedOn w:val="Normal"/>
    <w:uiPriority w:val="34"/>
    <w:qFormat/>
    <w:rsid w:val="00310E60"/>
    <w:pPr>
      <w:spacing w:before="0" w:after="200" w:line="276" w:lineRule="auto"/>
      <w:ind w:left="720"/>
      <w:contextualSpacing/>
    </w:pPr>
    <w:rPr>
      <w:rFonts w:ascii="Times" w:eastAsia="Calibri" w:hAnsi="Times" w:cs="Times New Roman"/>
      <w:lang w:val="en-US" w:eastAsia="en-US"/>
    </w:rPr>
  </w:style>
  <w:style w:type="paragraph" w:customStyle="1" w:styleId="TblHeader">
    <w:name w:val="Tbl Header"/>
    <w:basedOn w:val="Normal"/>
    <w:rsid w:val="002025FA"/>
    <w:pPr>
      <w:spacing w:after="120"/>
      <w:ind w:left="0"/>
      <w:jc w:val="center"/>
    </w:pPr>
    <w:rPr>
      <w:rFonts w:ascii="Times" w:eastAsia="Times" w:hAnsi="Times" w:cs="Times New Roman"/>
      <w:b/>
      <w:i/>
      <w:color w:val="FFFFFF"/>
      <w:lang w:val="en-US" w:eastAsia="en-US"/>
    </w:rPr>
  </w:style>
  <w:style w:type="character" w:styleId="UnresolvedMention">
    <w:name w:val="Unresolved Mention"/>
    <w:uiPriority w:val="99"/>
    <w:semiHidden/>
    <w:unhideWhenUsed/>
    <w:rsid w:val="000E2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7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2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66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2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0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035">
          <w:marLeft w:val="0"/>
          <w:marRight w:val="-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0097">
              <w:marLeft w:val="-30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7754">
                  <w:marLeft w:val="2190"/>
                  <w:marRight w:val="3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5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719">
          <w:marLeft w:val="0"/>
          <w:marRight w:val="-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3491">
              <w:marLeft w:val="-30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3672">
                  <w:marLeft w:val="2190"/>
                  <w:marRight w:val="3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3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0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2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5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693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9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4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60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4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89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8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3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atagaps.freshdes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help.datagap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tagaps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@%20work\Templates\documentb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AF980-57E5-4E36-930A-27F0F854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documentbase.dot</Template>
  <TotalTime>54</TotalTime>
  <Pages>5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Schools for the Future</vt:lpstr>
    </vt:vector>
  </TitlesOfParts>
  <Company>Hewlett-Packard</Company>
  <LinksUpToDate>false</LinksUpToDate>
  <CharactersWithSpaces>2819</CharactersWithSpaces>
  <SharedDoc>false</SharedDoc>
  <HLinks>
    <vt:vector size="102" baseType="variant">
      <vt:variant>
        <vt:i4>4915277</vt:i4>
      </vt:variant>
      <vt:variant>
        <vt:i4>84</vt:i4>
      </vt:variant>
      <vt:variant>
        <vt:i4>0</vt:i4>
      </vt:variant>
      <vt:variant>
        <vt:i4>5</vt:i4>
      </vt:variant>
      <vt:variant>
        <vt:lpwstr>http://www.microsoft.com/en-us/download/details.aspx?id=40773</vt:lpwstr>
      </vt:variant>
      <vt:variant>
        <vt:lpwstr/>
      </vt:variant>
      <vt:variant>
        <vt:i4>1310737</vt:i4>
      </vt:variant>
      <vt:variant>
        <vt:i4>81</vt:i4>
      </vt:variant>
      <vt:variant>
        <vt:i4>0</vt:i4>
      </vt:variant>
      <vt:variant>
        <vt:i4>5</vt:i4>
      </vt:variant>
      <vt:variant>
        <vt:lpwstr>http://datagaps.freshdesk.com/support/solutions/articles/1000155087-oracle-repository-and-workschema-requirements</vt:lpwstr>
      </vt:variant>
      <vt:variant>
        <vt:lpwstr/>
      </vt:variant>
      <vt:variant>
        <vt:i4>4915277</vt:i4>
      </vt:variant>
      <vt:variant>
        <vt:i4>78</vt:i4>
      </vt:variant>
      <vt:variant>
        <vt:i4>0</vt:i4>
      </vt:variant>
      <vt:variant>
        <vt:i4>5</vt:i4>
      </vt:variant>
      <vt:variant>
        <vt:lpwstr>http://www.microsoft.com/en-us/download/details.aspx?id=40773</vt:lpwstr>
      </vt:variant>
      <vt:variant>
        <vt:lpwstr/>
      </vt:variant>
      <vt:variant>
        <vt:i4>1572912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_Toc514275693</vt:lpwstr>
      </vt:variant>
      <vt:variant>
        <vt:i4>1572912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_Toc514275692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_Toc514275691</vt:lpwstr>
      </vt:variant>
      <vt:variant>
        <vt:i4>1572912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_Toc514275690</vt:lpwstr>
      </vt:variant>
      <vt:variant>
        <vt:i4>1638448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_Toc514275689</vt:lpwstr>
      </vt:variant>
      <vt:variant>
        <vt:i4>1638448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_Toc514275688</vt:lpwstr>
      </vt:variant>
      <vt:variant>
        <vt:i4>1638448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_Toc514275687</vt:lpwstr>
      </vt:variant>
      <vt:variant>
        <vt:i4>1638448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_Toc514275686</vt:lpwstr>
      </vt:variant>
      <vt:variant>
        <vt:i4>1638448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_Toc514275685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_Toc514275684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_Toc514275683</vt:lpwstr>
      </vt:variant>
      <vt:variant>
        <vt:i4>3735609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http://www.twitter.com/datagaps</vt:lpwstr>
      </vt:variant>
      <vt:variant>
        <vt:lpwstr/>
      </vt:variant>
      <vt:variant>
        <vt:i4>4063270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http://www.youtube.com/datagaps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http://www.datagaps.com/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Schools for the Future</dc:title>
  <dc:subject>An opportunity to personalise learning and fundamentally re-think the business of education</dc:subject>
  <dc:creator>Andy Ellis</dc:creator>
  <cp:keywords/>
  <cp:lastModifiedBy>15712</cp:lastModifiedBy>
  <cp:revision>6</cp:revision>
  <cp:lastPrinted>2020-05-19T21:38:00Z</cp:lastPrinted>
  <dcterms:created xsi:type="dcterms:W3CDTF">2020-05-29T23:22:00Z</dcterms:created>
  <dcterms:modified xsi:type="dcterms:W3CDTF">2020-05-30T00:13:00Z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er">
    <vt:lpwstr>Kent County Council</vt:lpwstr>
  </property>
  <property fmtid="{D5CDD505-2E9C-101B-9397-08002B2CF9AE}" pid="3" name="Version">
    <vt:lpwstr>2.0</vt:lpwstr>
  </property>
  <property fmtid="{D5CDD505-2E9C-101B-9397-08002B2CF9AE}" pid="4" name="AuthorEmail">
    <vt:lpwstr>andyell@microsoft.com</vt:lpwstr>
  </property>
  <property fmtid="{D5CDD505-2E9C-101B-9397-08002B2CF9AE}" pid="5" name="AuthorPosition">
    <vt:lpwstr>Business Value Consultant, Microsoft Ltd</vt:lpwstr>
  </property>
  <property fmtid="{D5CDD505-2E9C-101B-9397-08002B2CF9AE}" pid="6" name="DocCategory">
    <vt:lpwstr/>
  </property>
  <property fmtid="{D5CDD505-2E9C-101B-9397-08002B2CF9AE}" pid="7" name="DocType">
    <vt:lpwstr> White paper</vt:lpwstr>
  </property>
  <property fmtid="{D5CDD505-2E9C-101B-9397-08002B2CF9AE}" pid="8" name="Status">
    <vt:lpwstr>Final</vt:lpwstr>
  </property>
  <property fmtid="{D5CDD505-2E9C-101B-9397-08002B2CF9AE}" pid="9" name="Confidential">
    <vt:lpwstr>2</vt:lpwstr>
  </property>
</Properties>
</file>